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C9428" w14:textId="77777777" w:rsidR="006F4B19" w:rsidRDefault="00562531" w:rsidP="00765CAD">
      <w:pPr>
        <w:pStyle w:val="BannerFrame"/>
        <w:framePr w:wrap="around"/>
      </w:pPr>
      <w:r>
        <w:rPr>
          <w:noProof/>
        </w:rPr>
        <mc:AlternateContent>
          <mc:Choice Requires="wps">
            <w:drawing>
              <wp:inline distT="0" distB="0" distL="0" distR="0" wp14:anchorId="17C18A8C" wp14:editId="76ECCFE2">
                <wp:extent cx="10692000" cy="1620000"/>
                <wp:effectExtent l="0" t="0" r="0" b="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000" cy="16200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543B5B" w14:textId="77777777" w:rsidR="00562531" w:rsidRDefault="0003338D" w:rsidP="00562531">
                            <w:pPr>
                              <w:pStyle w:val="BannerTitle"/>
                            </w:pPr>
                            <w:r>
                              <w:t>Evaluation Plan</w:t>
                            </w:r>
                            <w:r w:rsidR="00562531">
                              <w:t xml:space="preserve"> Template</w:t>
                            </w:r>
                          </w:p>
                          <w:p w14:paraId="0375FE8F" w14:textId="77777777" w:rsidR="00562531" w:rsidRPr="00562531" w:rsidRDefault="0003338D" w:rsidP="0003338D">
                            <w:pPr>
                              <w:pStyle w:val="BannerText"/>
                            </w:pPr>
                            <w:r>
                              <w:t>The purpose of this template is to identify and record your Key Evaluation Questions, your outcomes, indicators of success, and the evidence you will draw on to measure them.</w:t>
                            </w:r>
                            <w:r w:rsidR="00F53FDF">
                              <w:br/>
                            </w:r>
                            <w:r w:rsidRPr="0003338D">
                              <w:rPr>
                                <w:rStyle w:val="Strong"/>
                              </w:rPr>
                              <w:t>Evaluation Purpose: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051376960"/>
                                <w:placeholder>
                                  <w:docPart w:val="3763414F75394A93944975F44BEC8607"/>
                                </w:placeholder>
                                <w:temporary/>
                                <w:showingPlcHdr/>
                                <w15:appearance w15:val="hidden"/>
                                <w:text w:multiLine="1"/>
                              </w:sdtPr>
                              <w:sdtEndPr/>
                              <w:sdtContent>
                                <w:r w:rsidR="00F53FDF" w:rsidRPr="00F53FDF">
                                  <w:t>e.g. To determine the effectiveness of the ABC Local Council Preventing Violence Together Project.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360000" tIns="432000" rIns="36000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C18A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841.9pt;height:12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" fillcolor="#f2f2f2 [3206]" stroked="f">
                <v:textbox inset="10mm,12mm,10mm">
                  <w:txbxContent>
                    <w:p w14:paraId="5D543B5B" w14:textId="77777777" w:rsidR="00562531" w:rsidRDefault="0003338D" w:rsidP="00562531">
                      <w:pPr>
                        <w:pStyle w:val="BannerTitle"/>
                      </w:pPr>
                      <w:r>
                        <w:t>Evaluation Plan</w:t>
                      </w:r>
                      <w:r w:rsidR="00562531">
                        <w:t xml:space="preserve"> Template</w:t>
                      </w:r>
                    </w:p>
                    <w:p w14:paraId="0375FE8F" w14:textId="77777777" w:rsidR="00562531" w:rsidRPr="00562531" w:rsidRDefault="0003338D" w:rsidP="0003338D">
                      <w:pPr>
                        <w:pStyle w:val="BannerText"/>
                      </w:pPr>
                      <w:r>
                        <w:t>The purpose of this template is to identify and record your Key Evaluation Questions, your outcomes, indicators of success, and the evidence you will draw on to measure them.</w:t>
                      </w:r>
                      <w:r w:rsidR="00F53FDF">
                        <w:br/>
                      </w:r>
                      <w:r w:rsidRPr="0003338D">
                        <w:rPr>
                          <w:rStyle w:val="Strong"/>
                        </w:rPr>
                        <w:t>Evaluation Purpose:</w:t>
                      </w:r>
                      <w:r>
                        <w:t xml:space="preserve"> </w:t>
                      </w:r>
                      <w:sdt>
                        <w:sdtPr>
                          <w:id w:val="-1051376960"/>
                          <w:placeholder>
                            <w:docPart w:val="3763414F75394A93944975F44BEC8607"/>
                          </w:placeholder>
                          <w:temporary/>
                          <w:showingPlcHdr/>
                          <w15:appearance w15:val="hidden"/>
                          <w:text w:multiLine="1"/>
                        </w:sdtPr>
                        <w:sdtEndPr/>
                        <w:sdtContent>
                          <w:r w:rsidR="00F53FDF" w:rsidRPr="00F53FDF">
                            <w:t>e.g. To determine the effectiveness of the ABC Local Council Preventing Violence Together Project.</w:t>
                          </w:r>
                        </w:sdtContent>
                      </w:sdt>
                    </w:p>
                  </w:txbxContent>
                </v:textbox>
                <w10:anchorlock/>
              </v:shape>
            </w:pict>
          </mc:Fallback>
        </mc:AlternateContent>
      </w:r>
    </w:p>
    <w:p w14:paraId="075C7569" w14:textId="77777777" w:rsidR="007D59A8" w:rsidRPr="00BA1310" w:rsidRDefault="007D59A8" w:rsidP="007D59A8">
      <w:pPr>
        <w:pStyle w:val="FooterEmail"/>
        <w:framePr w:wrap="around"/>
      </w:pPr>
      <w:r w:rsidRPr="00796CD2">
        <w:t xml:space="preserve">For </w:t>
      </w:r>
      <w:r w:rsidRPr="007D59A8">
        <w:t>any</w:t>
      </w:r>
      <w:r w:rsidRPr="00796CD2">
        <w:t xml:space="preserve"> questions, contact </w:t>
      </w:r>
      <w:hyperlink r:id="rId8" w:history="1">
        <w:r w:rsidRPr="00164A44">
          <w:rPr>
            <w:rStyle w:val="Hyperlink"/>
          </w:rPr>
          <w:t>research@respectvictoria.vic.gov.au</w:t>
        </w:r>
      </w:hyperlink>
    </w:p>
    <w:tbl>
      <w:tblPr>
        <w:tblStyle w:val="RespectTableStyle"/>
        <w:tblW w:w="0" w:type="auto"/>
        <w:tblInd w:w="15" w:type="dxa"/>
        <w:tblLook w:val="04A0" w:firstRow="1" w:lastRow="0" w:firstColumn="1" w:lastColumn="0" w:noHBand="0" w:noVBand="1"/>
      </w:tblPr>
      <w:tblGrid>
        <w:gridCol w:w="1974"/>
        <w:gridCol w:w="3426"/>
        <w:gridCol w:w="1714"/>
        <w:gridCol w:w="1715"/>
        <w:gridCol w:w="3427"/>
        <w:gridCol w:w="3428"/>
      </w:tblGrid>
      <w:tr w:rsidR="007D59A8" w14:paraId="7F6EF31E" w14:textId="77777777" w:rsidTr="007D59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</w:tcPr>
          <w:p w14:paraId="0110FD70" w14:textId="77777777" w:rsidR="007D59A8" w:rsidRDefault="007D59A8" w:rsidP="0042525C">
            <w:pPr>
              <w:pStyle w:val="TableHeading"/>
            </w:pPr>
            <w:r w:rsidRPr="00BD7C2C">
              <w:t>Evaluation domain </w:t>
            </w:r>
          </w:p>
        </w:tc>
        <w:tc>
          <w:tcPr>
            <w:tcW w:w="3426" w:type="dxa"/>
          </w:tcPr>
          <w:p w14:paraId="03D75F53" w14:textId="77777777" w:rsidR="007D59A8" w:rsidRDefault="007D59A8" w:rsidP="0042525C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D7C2C">
              <w:t>Key evaluation questions</w:t>
            </w:r>
          </w:p>
          <w:p w14:paraId="78709804" w14:textId="77777777" w:rsidR="007D59A8" w:rsidRPr="000A0E19" w:rsidRDefault="007D59A8" w:rsidP="0042525C">
            <w:pPr>
              <w:pStyle w:val="TableHeading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A0E19">
              <w:t>(Examples only.)</w:t>
            </w:r>
          </w:p>
        </w:tc>
        <w:tc>
          <w:tcPr>
            <w:tcW w:w="3429" w:type="dxa"/>
            <w:gridSpan w:val="2"/>
          </w:tcPr>
          <w:p w14:paraId="1284C4E1" w14:textId="77777777" w:rsidR="007D59A8" w:rsidRDefault="007D59A8" w:rsidP="0042525C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Indicator</w:t>
            </w:r>
          </w:p>
          <w:p w14:paraId="0A81A3DD" w14:textId="77777777" w:rsidR="007D59A8" w:rsidRPr="000A0E19" w:rsidRDefault="007D59A8" w:rsidP="0042525C">
            <w:pPr>
              <w:pStyle w:val="TableHeading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A0E19">
              <w:t>(Measure of success. Examples only.)</w:t>
            </w:r>
          </w:p>
        </w:tc>
        <w:tc>
          <w:tcPr>
            <w:tcW w:w="3427" w:type="dxa"/>
          </w:tcPr>
          <w:p w14:paraId="2A780AA3" w14:textId="77777777" w:rsidR="007D59A8" w:rsidRDefault="007D59A8" w:rsidP="0042525C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Source</w:t>
            </w:r>
          </w:p>
          <w:p w14:paraId="5A3CCF47" w14:textId="77777777" w:rsidR="007D59A8" w:rsidRPr="000A0E19" w:rsidRDefault="007D59A8" w:rsidP="0042525C">
            <w:pPr>
              <w:pStyle w:val="TableHeading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A0E19">
              <w:t>(Examples only.)</w:t>
            </w:r>
          </w:p>
        </w:tc>
        <w:tc>
          <w:tcPr>
            <w:tcW w:w="3428" w:type="dxa"/>
          </w:tcPr>
          <w:p w14:paraId="69E8BC3E" w14:textId="77777777" w:rsidR="007D59A8" w:rsidRDefault="007D59A8" w:rsidP="0042525C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Manager/co-ordinator</w:t>
            </w:r>
          </w:p>
          <w:p w14:paraId="208A947B" w14:textId="77777777" w:rsidR="007D59A8" w:rsidRDefault="007D59A8" w:rsidP="0042525C">
            <w:pPr>
              <w:pStyle w:val="TableHeading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(Who is arranging for this data to be collected and input into the evaluation. Examples only.)</w:t>
            </w:r>
          </w:p>
        </w:tc>
      </w:tr>
      <w:tr w:rsidR="007D59A8" w14:paraId="2B9C8457" w14:textId="77777777" w:rsidTr="007D59A8">
        <w:trPr>
          <w:trHeight w:val="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  <w:vAlign w:val="center"/>
          </w:tcPr>
          <w:p w14:paraId="5E71CE31" w14:textId="77777777" w:rsidR="007D59A8" w:rsidRDefault="007D59A8" w:rsidP="0042525C">
            <w:pPr>
              <w:pStyle w:val="TableHeading"/>
            </w:pPr>
            <w:r w:rsidRPr="00BD7C2C">
              <w:t>Efficiency</w:t>
            </w:r>
          </w:p>
        </w:tc>
        <w:tc>
          <w:tcPr>
            <w:tcW w:w="3426" w:type="dxa"/>
          </w:tcPr>
          <w:p w14:paraId="4F001739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629904812"/>
                <w:placeholder>
                  <w:docPart w:val="64DB9AC2637D449B97D1D07BCAC941AC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BD7C2C">
                  <w:t>To what extent has the project been delivered on time and on budget?</w:t>
                </w:r>
              </w:sdtContent>
            </w:sdt>
          </w:p>
        </w:tc>
        <w:tc>
          <w:tcPr>
            <w:tcW w:w="3429" w:type="dxa"/>
            <w:gridSpan w:val="2"/>
          </w:tcPr>
          <w:p w14:paraId="5187D559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413511735"/>
                <w:placeholder>
                  <w:docPart w:val="D5E366FA4C144297BF564FDA84769CC0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Budget has been fully acquitted.</w:t>
                </w:r>
              </w:sdtContent>
            </w:sdt>
          </w:p>
        </w:tc>
        <w:tc>
          <w:tcPr>
            <w:tcW w:w="3427" w:type="dxa"/>
          </w:tcPr>
          <w:p w14:paraId="6310A9E5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422729391"/>
                <w:placeholder>
                  <w:docPart w:val="8017600C0B0E45EDA2C6CB2B387EE4F6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AF3BE5">
                  <w:t>Program documents – budget papers.</w:t>
                </w:r>
              </w:sdtContent>
            </w:sdt>
          </w:p>
        </w:tc>
        <w:tc>
          <w:tcPr>
            <w:tcW w:w="3428" w:type="dxa"/>
          </w:tcPr>
          <w:p w14:paraId="1152ABFB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79275389"/>
                <w:placeholder>
                  <w:docPart w:val="5B6C9FF16AA34F6EB2CF7E3D87DB76C6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Evaluator.</w:t>
                </w:r>
              </w:sdtContent>
            </w:sdt>
          </w:p>
        </w:tc>
      </w:tr>
      <w:tr w:rsidR="007D59A8" w14:paraId="06A6ABDE" w14:textId="77777777" w:rsidTr="007D59A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  <w:vAlign w:val="center"/>
          </w:tcPr>
          <w:p w14:paraId="2E8DD460" w14:textId="77777777" w:rsidR="007D59A8" w:rsidRDefault="007D59A8" w:rsidP="0042525C">
            <w:pPr>
              <w:pStyle w:val="TableHeading"/>
            </w:pPr>
            <w:r w:rsidRPr="00BD7C2C">
              <w:t>Appropriateness</w:t>
            </w:r>
          </w:p>
        </w:tc>
        <w:tc>
          <w:tcPr>
            <w:tcW w:w="3426" w:type="dxa"/>
          </w:tcPr>
          <w:p w14:paraId="12192764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673953234"/>
                <w:placeholder>
                  <w:docPart w:val="63A65217F8C74504A15BEDF1DE602EE0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To what degree are the program components appropriate to achieving the outcomes? Would other activities have been better?</w:t>
                </w:r>
              </w:sdtContent>
            </w:sdt>
          </w:p>
        </w:tc>
        <w:tc>
          <w:tcPr>
            <w:tcW w:w="3429" w:type="dxa"/>
            <w:gridSpan w:val="2"/>
          </w:tcPr>
          <w:p w14:paraId="6A08E9DD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480766050"/>
                <w:placeholder>
                  <w:docPart w:val="C6A9CFF56E8B448EA819FB60AFFB5A14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Program variables are achieving individual outcomes.</w:t>
                </w:r>
              </w:sdtContent>
            </w:sdt>
          </w:p>
        </w:tc>
        <w:tc>
          <w:tcPr>
            <w:tcW w:w="3427" w:type="dxa"/>
          </w:tcPr>
          <w:sdt>
            <w:sdtPr>
              <w:id w:val="1475713296"/>
              <w:placeholder>
                <w:docPart w:val="C2F702AB43E940B996CEAA479BEAEB5A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7300A883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Participant experience feedback – interviews.</w:t>
                </w:r>
              </w:p>
              <w:p w14:paraId="7B4D92A3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Participant knowledge demonstration – surveys.</w:t>
                </w:r>
              </w:p>
            </w:sdtContent>
          </w:sdt>
        </w:tc>
        <w:tc>
          <w:tcPr>
            <w:tcW w:w="3428" w:type="dxa"/>
          </w:tcPr>
          <w:p w14:paraId="69FF6A87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43190548"/>
                <w:placeholder>
                  <w:docPart w:val="B5CD47C28462445E8280588A25B788B6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837021">
                  <w:t>Program manager.</w:t>
                </w:r>
              </w:sdtContent>
            </w:sdt>
          </w:p>
        </w:tc>
      </w:tr>
      <w:tr w:rsidR="007D59A8" w14:paraId="244E8FD2" w14:textId="77777777" w:rsidTr="007D59A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  <w:vAlign w:val="center"/>
          </w:tcPr>
          <w:p w14:paraId="431C0990" w14:textId="77777777" w:rsidR="007D59A8" w:rsidRDefault="007D59A8" w:rsidP="0042525C">
            <w:pPr>
              <w:pStyle w:val="TableHeading"/>
            </w:pPr>
            <w:r w:rsidRPr="00BD7C2C">
              <w:t>Fidelity</w:t>
            </w:r>
          </w:p>
        </w:tc>
        <w:tc>
          <w:tcPr>
            <w:tcW w:w="3426" w:type="dxa"/>
          </w:tcPr>
          <w:p w14:paraId="25A7AFB5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390459464"/>
                <w:placeholder>
                  <w:docPart w:val="47D38C93F05A49D4997B65C0BDC56F45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Has the program been implemented as planned? What were barriers and enablers to implementation?</w:t>
                </w:r>
              </w:sdtContent>
            </w:sdt>
          </w:p>
        </w:tc>
        <w:tc>
          <w:tcPr>
            <w:tcW w:w="3429" w:type="dxa"/>
            <w:gridSpan w:val="2"/>
          </w:tcPr>
          <w:sdt>
            <w:sdtPr>
              <w:id w:val="-1611042504"/>
              <w:placeholder>
                <w:docPart w:val="A8264D5AB88D417996B112CB6FAFDD35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2D0C76CA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Enrolment targets are met.</w:t>
                </w:r>
              </w:p>
              <w:p w14:paraId="5235FA86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Program components are fully executed.</w:t>
                </w:r>
              </w:p>
            </w:sdtContent>
          </w:sdt>
        </w:tc>
        <w:tc>
          <w:tcPr>
            <w:tcW w:w="3427" w:type="dxa"/>
          </w:tcPr>
          <w:sdt>
            <w:sdtPr>
              <w:id w:val="2146230400"/>
              <w:placeholder>
                <w:docPart w:val="B548C595CFB34630848394DA5F7061F5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7BD8CA08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Program data on enrolments.</w:t>
                </w:r>
              </w:p>
              <w:p w14:paraId="46CB8F90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Program manager’s implementation report.</w:t>
                </w:r>
              </w:p>
            </w:sdtContent>
          </w:sdt>
        </w:tc>
        <w:tc>
          <w:tcPr>
            <w:tcW w:w="3428" w:type="dxa"/>
          </w:tcPr>
          <w:p w14:paraId="0A4F6E7E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535121137"/>
                <w:placeholder>
                  <w:docPart w:val="DB325709F5044AC5BF80206493710C9A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837021">
                  <w:t>Program manager.</w:t>
                </w:r>
              </w:sdtContent>
            </w:sdt>
          </w:p>
        </w:tc>
      </w:tr>
      <w:tr w:rsidR="007D59A8" w14:paraId="3B72CB24" w14:textId="77777777" w:rsidTr="007D59A8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  <w:vMerge w:val="restart"/>
            <w:vAlign w:val="center"/>
          </w:tcPr>
          <w:p w14:paraId="74F04008" w14:textId="77777777" w:rsidR="007D59A8" w:rsidRDefault="007D59A8" w:rsidP="0042525C">
            <w:pPr>
              <w:pStyle w:val="TableHeading"/>
            </w:pPr>
            <w:r w:rsidRPr="00837021">
              <w:t>Effectiveness</w:t>
            </w:r>
          </w:p>
        </w:tc>
        <w:tc>
          <w:tcPr>
            <w:tcW w:w="3426" w:type="dxa"/>
            <w:vMerge w:val="restart"/>
          </w:tcPr>
          <w:p w14:paraId="3FD55D74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890907448"/>
                <w:placeholder>
                  <w:docPart w:val="B41C30DB00E7466B9E728B5A1F8E178E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To what extent has the project achieved its short-term outcomes?</w:t>
                </w:r>
              </w:sdtContent>
            </w:sdt>
          </w:p>
        </w:tc>
        <w:tc>
          <w:tcPr>
            <w:tcW w:w="3429" w:type="dxa"/>
            <w:gridSpan w:val="2"/>
          </w:tcPr>
          <w:p w14:paraId="776F105E" w14:textId="77777777" w:rsidR="007D59A8" w:rsidRDefault="00502F26" w:rsidP="0042525C">
            <w:pPr>
              <w:pStyle w:val="TableTextItalic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53968215"/>
                <w:placeholder>
                  <w:docPart w:val="F6D2AF3699124AA3934E13A512E01EC7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BC2734">
                  <w:t>(From your project logic.)</w:t>
                </w:r>
              </w:sdtContent>
            </w:sdt>
          </w:p>
        </w:tc>
        <w:tc>
          <w:tcPr>
            <w:tcW w:w="3427" w:type="dxa"/>
            <w:vMerge w:val="restart"/>
          </w:tcPr>
          <w:sdt>
            <w:sdtPr>
              <w:id w:val="-706876196"/>
              <w:placeholder>
                <w:docPart w:val="FF0F267B201B4E7E8332974A6E36FD66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7AD3CF32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AF3BE5">
                  <w:t>Participant experience feedback – interviews.</w:t>
                </w:r>
              </w:p>
            </w:sdtContent>
          </w:sdt>
        </w:tc>
        <w:tc>
          <w:tcPr>
            <w:tcW w:w="3428" w:type="dxa"/>
            <w:vMerge w:val="restart"/>
          </w:tcPr>
          <w:p w14:paraId="2AC0A47B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97254712"/>
                <w:placeholder>
                  <w:docPart w:val="EE47C397E6C4412C92AC53337050974E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837021">
                  <w:t>Program manager.</w:t>
                </w:r>
              </w:sdtContent>
            </w:sdt>
          </w:p>
        </w:tc>
      </w:tr>
      <w:tr w:rsidR="007D59A8" w14:paraId="0BBE439B" w14:textId="77777777" w:rsidTr="007D59A8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  <w:vMerge/>
            <w:vAlign w:val="center"/>
          </w:tcPr>
          <w:p w14:paraId="3DE7F05B" w14:textId="77777777" w:rsidR="007D59A8" w:rsidRPr="00837021" w:rsidRDefault="007D59A8" w:rsidP="0042525C">
            <w:pPr>
              <w:pStyle w:val="TableHeading"/>
            </w:pPr>
          </w:p>
        </w:tc>
        <w:tc>
          <w:tcPr>
            <w:tcW w:w="3426" w:type="dxa"/>
            <w:vMerge/>
          </w:tcPr>
          <w:p w14:paraId="05FCA974" w14:textId="77777777" w:rsidR="007D59A8" w:rsidRPr="00837021" w:rsidRDefault="007D59A8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14" w:type="dxa"/>
          </w:tcPr>
          <w:sdt>
            <w:sdtPr>
              <w:id w:val="-319416667"/>
              <w:placeholder>
                <w:docPart w:val="DD24918290704553B2476184F8E6B368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48FD8B2D" w14:textId="77777777" w:rsidR="007D59A8" w:rsidRPr="00837021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BC2734">
                  <w:t>Short-term Outcome 1.</w:t>
                </w:r>
              </w:p>
            </w:sdtContent>
          </w:sdt>
        </w:tc>
        <w:tc>
          <w:tcPr>
            <w:tcW w:w="1715" w:type="dxa"/>
          </w:tcPr>
          <w:sdt>
            <w:sdtPr>
              <w:id w:val="-668019002"/>
              <w:placeholder>
                <w:docPart w:val="E7409B143F5844D58B5B4055F5E886F0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41D1147D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Indicator 1.</w:t>
                </w:r>
              </w:p>
              <w:p w14:paraId="0D0BE2C5" w14:textId="77777777" w:rsidR="007D59A8" w:rsidRPr="00837021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Indicator 2.</w:t>
                </w:r>
              </w:p>
            </w:sdtContent>
          </w:sdt>
        </w:tc>
        <w:tc>
          <w:tcPr>
            <w:tcW w:w="3427" w:type="dxa"/>
            <w:vMerge/>
          </w:tcPr>
          <w:p w14:paraId="1C074D80" w14:textId="77777777" w:rsidR="007D59A8" w:rsidRPr="00EA7AF0" w:rsidRDefault="007D59A8" w:rsidP="0042525C">
            <w:pPr>
              <w:pStyle w:val="Table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28" w:type="dxa"/>
            <w:vMerge/>
          </w:tcPr>
          <w:p w14:paraId="5F34E83D" w14:textId="77777777" w:rsidR="007D59A8" w:rsidRPr="00837021" w:rsidRDefault="007D59A8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D59A8" w14:paraId="0C3A38DE" w14:textId="77777777" w:rsidTr="007D59A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  <w:vMerge/>
            <w:vAlign w:val="center"/>
          </w:tcPr>
          <w:p w14:paraId="1D3443D0" w14:textId="77777777" w:rsidR="007D59A8" w:rsidRDefault="007D59A8" w:rsidP="0042525C">
            <w:pPr>
              <w:pStyle w:val="TableHeading"/>
            </w:pPr>
          </w:p>
        </w:tc>
        <w:tc>
          <w:tcPr>
            <w:tcW w:w="3426" w:type="dxa"/>
          </w:tcPr>
          <w:p w14:paraId="791A465F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500586099"/>
                <w:placeholder>
                  <w:docPart w:val="84D3F1E9BD9D4082972AC99AC06647DD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To what extent has the project achieved its medium-term outcomes?</w:t>
                </w:r>
              </w:sdtContent>
            </w:sdt>
          </w:p>
        </w:tc>
        <w:tc>
          <w:tcPr>
            <w:tcW w:w="1714" w:type="dxa"/>
          </w:tcPr>
          <w:sdt>
            <w:sdtPr>
              <w:id w:val="-563028545"/>
              <w:placeholder>
                <w:docPart w:val="B4D73E211B634FF4AF03DB2603FD6FA6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000A931E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Medium</w:t>
                </w:r>
                <w:r w:rsidRPr="00BC2734">
                  <w:t>-term Outcome 1.</w:t>
                </w:r>
              </w:p>
            </w:sdtContent>
          </w:sdt>
        </w:tc>
        <w:tc>
          <w:tcPr>
            <w:tcW w:w="1715" w:type="dxa"/>
          </w:tcPr>
          <w:sdt>
            <w:sdtPr>
              <w:id w:val="-339940341"/>
              <w:placeholder>
                <w:docPart w:val="57A167B83F384ABFA014A1634A0A7F4D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30BA88E4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Indicator 1.</w:t>
                </w:r>
              </w:p>
              <w:p w14:paraId="7F2265FF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Indicator 2.</w:t>
                </w:r>
              </w:p>
            </w:sdtContent>
          </w:sdt>
        </w:tc>
        <w:tc>
          <w:tcPr>
            <w:tcW w:w="3427" w:type="dxa"/>
          </w:tcPr>
          <w:sdt>
            <w:sdtPr>
              <w:id w:val="-1910372752"/>
              <w:placeholder>
                <w:docPart w:val="12A5D0851AE844E7A4FD45959E2CCBEA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65AFE6F0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AF3BE5">
                  <w:t>Participant knowledge demonstration – surveys.</w:t>
                </w:r>
              </w:p>
            </w:sdtContent>
          </w:sdt>
        </w:tc>
        <w:tc>
          <w:tcPr>
            <w:tcW w:w="3428" w:type="dxa"/>
          </w:tcPr>
          <w:p w14:paraId="283B7668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537262240"/>
                <w:placeholder>
                  <w:docPart w:val="D9DD8CAE1AC1416EA8EA5F1D186825A9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Evaluation staff/evaluator.</w:t>
                </w:r>
              </w:sdtContent>
            </w:sdt>
            <w:r w:rsidR="007D59A8" w:rsidRPr="00837021">
              <w:t xml:space="preserve"> </w:t>
            </w:r>
          </w:p>
        </w:tc>
      </w:tr>
      <w:tr w:rsidR="007D59A8" w14:paraId="792F125C" w14:textId="77777777" w:rsidTr="007D59A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  <w:vMerge/>
            <w:vAlign w:val="center"/>
          </w:tcPr>
          <w:p w14:paraId="30A46242" w14:textId="77777777" w:rsidR="007D59A8" w:rsidRDefault="007D59A8" w:rsidP="0042525C">
            <w:pPr>
              <w:pStyle w:val="TableHeading"/>
            </w:pPr>
          </w:p>
        </w:tc>
        <w:tc>
          <w:tcPr>
            <w:tcW w:w="3426" w:type="dxa"/>
          </w:tcPr>
          <w:p w14:paraId="2D5A4E00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503195681"/>
                <w:placeholder>
                  <w:docPart w:val="A6953995771448AD800BD890645F08E3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To what extent has the project achieved its long-term outcomes (impacts)?</w:t>
                </w:r>
              </w:sdtContent>
            </w:sdt>
          </w:p>
        </w:tc>
        <w:tc>
          <w:tcPr>
            <w:tcW w:w="1714" w:type="dxa"/>
          </w:tcPr>
          <w:sdt>
            <w:sdtPr>
              <w:id w:val="417830976"/>
              <w:placeholder>
                <w:docPart w:val="02A1FFFAA5A64613B6309DDA1CDDEA29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7C6F2F89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Long</w:t>
                </w:r>
                <w:r w:rsidRPr="00BC2734">
                  <w:t>-term Outcome 1.</w:t>
                </w:r>
              </w:p>
            </w:sdtContent>
          </w:sdt>
        </w:tc>
        <w:tc>
          <w:tcPr>
            <w:tcW w:w="1715" w:type="dxa"/>
          </w:tcPr>
          <w:sdt>
            <w:sdtPr>
              <w:id w:val="248082952"/>
              <w:placeholder>
                <w:docPart w:val="79F016E3E3224A9A81617A08218F1648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507F9D4B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Indicator 1.</w:t>
                </w:r>
              </w:p>
              <w:p w14:paraId="4AC23045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Indicator 2.</w:t>
                </w:r>
              </w:p>
            </w:sdtContent>
          </w:sdt>
        </w:tc>
        <w:tc>
          <w:tcPr>
            <w:tcW w:w="3427" w:type="dxa"/>
          </w:tcPr>
          <w:sdt>
            <w:sdtPr>
              <w:id w:val="-1432046993"/>
              <w:placeholder>
                <w:docPart w:val="ABFEC50D054E4440824C11B9B43E064C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16C2A1BC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Local government area population data.</w:t>
                </w:r>
              </w:p>
              <w:p w14:paraId="43C35488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Crime statistics agency data.</w:t>
                </w:r>
              </w:p>
            </w:sdtContent>
          </w:sdt>
        </w:tc>
        <w:tc>
          <w:tcPr>
            <w:tcW w:w="3428" w:type="dxa"/>
          </w:tcPr>
          <w:p w14:paraId="378EB7D4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355853155"/>
                <w:placeholder>
                  <w:docPart w:val="19B53777FC9A422484D6A8DBCECEAFC8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LGA data manager.</w:t>
                </w:r>
              </w:sdtContent>
            </w:sdt>
            <w:r w:rsidR="007D59A8" w:rsidRPr="00837021">
              <w:t xml:space="preserve"> </w:t>
            </w:r>
          </w:p>
        </w:tc>
      </w:tr>
      <w:tr w:rsidR="007D59A8" w14:paraId="12F4DAE0" w14:textId="77777777" w:rsidTr="007D59A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4" w:type="dxa"/>
            <w:vAlign w:val="center"/>
          </w:tcPr>
          <w:p w14:paraId="1DE0452A" w14:textId="77777777" w:rsidR="007D59A8" w:rsidRDefault="007D59A8" w:rsidP="0042525C">
            <w:pPr>
              <w:pStyle w:val="TableHeading"/>
            </w:pPr>
            <w:r w:rsidRPr="00837021">
              <w:lastRenderedPageBreak/>
              <w:t>Sustainability</w:t>
            </w:r>
          </w:p>
        </w:tc>
        <w:tc>
          <w:tcPr>
            <w:tcW w:w="3426" w:type="dxa"/>
          </w:tcPr>
          <w:p w14:paraId="3FCA2BE8" w14:textId="74AA933F" w:rsidR="007D59A8" w:rsidRDefault="00F63CC7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Does the program lend itself to sustainability? </w:t>
            </w:r>
          </w:p>
        </w:tc>
        <w:tc>
          <w:tcPr>
            <w:tcW w:w="3429" w:type="dxa"/>
            <w:gridSpan w:val="2"/>
          </w:tcPr>
          <w:p w14:paraId="21CD75FF" w14:textId="77777777" w:rsidR="007D59A8" w:rsidRDefault="00F63CC7" w:rsidP="00F63CC7">
            <w:pPr>
              <w:pStyle w:val="Table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Future resourcing is sufficient</w:t>
            </w:r>
          </w:p>
          <w:p w14:paraId="4A034058" w14:textId="5C54E441" w:rsidR="00F63CC7" w:rsidRDefault="00F63CC7" w:rsidP="00F63CC7">
            <w:pPr>
              <w:pStyle w:val="Table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Program is relevant for future audiences</w:t>
            </w:r>
          </w:p>
        </w:tc>
        <w:tc>
          <w:tcPr>
            <w:tcW w:w="3427" w:type="dxa"/>
          </w:tcPr>
          <w:sdt>
            <w:sdtPr>
              <w:id w:val="297503867"/>
              <w:placeholder>
                <w:docPart w:val="BE1BE9B8028E4EA79ACAD9980ECFE9D8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79C83A5F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Program manager perspectives – interview feedback.</w:t>
                </w:r>
              </w:p>
              <w:p w14:paraId="11743684" w14:textId="77777777" w:rsidR="007D59A8" w:rsidRDefault="007D59A8" w:rsidP="0042525C">
                <w:pPr>
                  <w:pStyle w:val="TableListBulle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Funding documentation.</w:t>
                </w:r>
              </w:p>
            </w:sdtContent>
          </w:sdt>
        </w:tc>
        <w:tc>
          <w:tcPr>
            <w:tcW w:w="3428" w:type="dxa"/>
          </w:tcPr>
          <w:p w14:paraId="325C1DED" w14:textId="77777777" w:rsidR="007D59A8" w:rsidRDefault="00502F26" w:rsidP="0042525C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647019121"/>
                <w:placeholder>
                  <w:docPart w:val="9F8F8DF0A8CD4809A38C5C691E13046D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7D59A8" w:rsidRPr="003555C9">
                  <w:t>Evaluator.</w:t>
                </w:r>
              </w:sdtContent>
            </w:sdt>
          </w:p>
        </w:tc>
      </w:tr>
    </w:tbl>
    <w:p w14:paraId="567D8BAE" w14:textId="77777777" w:rsidR="007D59A8" w:rsidRPr="00BA1310" w:rsidRDefault="007D59A8" w:rsidP="007D59A8">
      <w:pPr>
        <w:pStyle w:val="FooterEmail"/>
        <w:framePr w:wrap="around"/>
      </w:pPr>
      <w:r w:rsidRPr="00796CD2">
        <w:t xml:space="preserve">For </w:t>
      </w:r>
      <w:r w:rsidRPr="007D59A8">
        <w:t>any</w:t>
      </w:r>
      <w:r w:rsidRPr="00796CD2">
        <w:t xml:space="preserve"> </w:t>
      </w:r>
      <w:r w:rsidRPr="007D59A8">
        <w:t>questions</w:t>
      </w:r>
      <w:r w:rsidRPr="00796CD2">
        <w:t xml:space="preserve">, contact </w:t>
      </w:r>
      <w:hyperlink r:id="rId9" w:history="1">
        <w:r w:rsidRPr="00164A44">
          <w:rPr>
            <w:rStyle w:val="Hyperlink"/>
          </w:rPr>
          <w:t>research@respectvictoria.vic.gov.au</w:t>
        </w:r>
      </w:hyperlink>
    </w:p>
    <w:p w14:paraId="296476EB" w14:textId="77777777" w:rsidR="007D59A8" w:rsidRPr="007D59A8" w:rsidRDefault="007D59A8" w:rsidP="007D59A8">
      <w:pPr>
        <w:pStyle w:val="BannerText"/>
      </w:pPr>
    </w:p>
    <w:p w14:paraId="0E32CDA5" w14:textId="77777777" w:rsidR="004D72A1" w:rsidRDefault="00450E47" w:rsidP="00450E47">
      <w:pPr>
        <w:pStyle w:val="FooterText"/>
        <w:framePr w:wrap="around"/>
      </w:pPr>
      <w:r w:rsidRPr="00450E47">
        <w:t xml:space="preserve">For more information on the evaluation domains please see the </w:t>
      </w:r>
      <w:hyperlink r:id="rId10" w:history="1">
        <w:r w:rsidRPr="00450E47">
          <w:rPr>
            <w:rStyle w:val="Hyperlink"/>
          </w:rPr>
          <w:t>Free from Violence Monitoring and Evaluation Strategic Framework</w:t>
        </w:r>
      </w:hyperlink>
      <w:r w:rsidRPr="00450E47">
        <w:t xml:space="preserve">. </w:t>
      </w:r>
    </w:p>
    <w:p w14:paraId="4E07F63A" w14:textId="77777777" w:rsidR="00450E47" w:rsidRPr="00450E47" w:rsidRDefault="00450E47" w:rsidP="00450E47">
      <w:pPr>
        <w:pStyle w:val="FooterText"/>
        <w:framePr w:wrap="around"/>
      </w:pPr>
      <w:r w:rsidRPr="00450E47">
        <w:t xml:space="preserve">Also see </w:t>
      </w:r>
      <w:hyperlink r:id="rId11" w:history="1">
        <w:r w:rsidRPr="00450E47">
          <w:rPr>
            <w:rStyle w:val="Hyperlink"/>
          </w:rPr>
          <w:t>OECD Development Assistance Committee (DAC) Evaluation Criteria</w:t>
        </w:r>
      </w:hyperlink>
      <w:r w:rsidRPr="00450E47">
        <w:rPr>
          <w:rStyle w:val="Hyperlink"/>
        </w:rPr>
        <w:t>.</w:t>
      </w:r>
      <w:r>
        <w:t xml:space="preserve"> </w:t>
      </w:r>
    </w:p>
    <w:p w14:paraId="227DED42" w14:textId="77777777" w:rsidR="00C51849" w:rsidRDefault="00C51849" w:rsidP="00450E47">
      <w:pPr>
        <w:pStyle w:val="Footertext2"/>
        <w:framePr w:wrap="around"/>
      </w:pPr>
      <w:r>
        <w:t xml:space="preserve">This is a template. Please feel free to delete the examples provided and add </w:t>
      </w:r>
      <w:r w:rsidR="005627DD">
        <w:t>your own text.</w:t>
      </w:r>
    </w:p>
    <w:p w14:paraId="5403BCD1" w14:textId="77777777" w:rsidR="00C51849" w:rsidRDefault="00C51849" w:rsidP="00562531">
      <w:r>
        <w:br w:type="page"/>
      </w:r>
    </w:p>
    <w:sdt>
      <w:sdtPr>
        <w:id w:val="1532914931"/>
        <w:lock w:val="sdtContentLocked"/>
        <w:placeholder>
          <w:docPart w:val="BFAA20E026DF45FAA409B3D51E1191E4"/>
        </w:placeholder>
        <w:group/>
      </w:sdtPr>
      <w:sdtEndPr/>
      <w:sdtContent>
        <w:p w14:paraId="2E6F6E7A" w14:textId="77777777" w:rsidR="005627DD" w:rsidRDefault="00D96BAA" w:rsidP="005627D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1" locked="0" layoutInCell="1" allowOverlap="1" wp14:anchorId="75F005B0" wp14:editId="1417230E">
                    <wp:simplePos x="0" y="0"/>
                    <wp:positionH relativeFrom="column">
                      <wp:posOffset>-360045</wp:posOffset>
                    </wp:positionH>
                    <wp:positionV relativeFrom="paragraph">
                      <wp:posOffset>-360045</wp:posOffset>
                    </wp:positionV>
                    <wp:extent cx="10694191" cy="7564696"/>
                    <wp:effectExtent l="0" t="0" r="0" b="0"/>
                    <wp:wrapNone/>
                    <wp:docPr id="18" name="Group 1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0694191" cy="7564696"/>
                              <a:chOff x="0" y="0"/>
                              <a:chExt cx="10694191" cy="7564696"/>
                            </a:xfrm>
                          </wpg:grpSpPr>
                          <wps:wsp>
                            <wps:cNvPr id="10" name="Rectangle 10"/>
                            <wps:cNvSpPr/>
                            <wps:spPr>
                              <a:xfrm>
                                <a:off x="0" y="0"/>
                                <a:ext cx="10692000" cy="75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4" name="Group 14"/>
                            <wpg:cNvGrpSpPr/>
                            <wpg:grpSpPr>
                              <a:xfrm>
                                <a:off x="9578103" y="6679096"/>
                                <a:ext cx="1116088" cy="885600"/>
                                <a:chOff x="0" y="-4698"/>
                                <a:chExt cx="1116361" cy="8859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Graphic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-4698"/>
                                  <a:ext cx="775335" cy="6210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954361" y="719297"/>
                                  <a:ext cx="162000" cy="1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1029519A" id="Group 18" o:spid="_x0000_s1026" style="position:absolute;margin-left:-28.35pt;margin-top:-28.35pt;width:842.05pt;height:595.65pt;z-index:-251655168" coordsize="106941,75646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">
                    <v:rect id="Rectangle 10" o:spid="_x0000_s1027" style="position:absolute;width:106920;height:75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" fillcolor="#f2f2f2" stroked="f" strokeweight="1pt"/>
                    <v:group id="Group 14" o:spid="_x0000_s1028" style="position:absolute;left:95781;top:66790;width:11160;height:8856" coordorigin=",-46" coordsize="11163,8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15" o:spid="_x0000_s1029" type="#_x0000_t75" style="position:absolute;top:-46;width:7753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">
                        <v:imagedata r:id="rId14" o:title=""/>
                      </v:shape>
                      <v:rect id="Rectangle 16" o:spid="_x0000_s1030" style="position:absolute;left:9543;top:7192;width:1620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" filled="f" stroked="f" strokeweight="1pt"/>
                    </v:group>
                  </v:group>
                </w:pict>
              </mc:Fallback>
            </mc:AlternateContent>
          </w:r>
        </w:p>
      </w:sdtContent>
    </w:sdt>
    <w:p w14:paraId="03EDFBEA" w14:textId="77777777" w:rsidR="007D59A8" w:rsidRPr="00BA1310" w:rsidRDefault="007D59A8" w:rsidP="007D59A8">
      <w:pPr>
        <w:pStyle w:val="FooterEmail"/>
        <w:framePr w:wrap="around"/>
      </w:pPr>
      <w:r w:rsidRPr="00796CD2">
        <w:t xml:space="preserve">For </w:t>
      </w:r>
      <w:r w:rsidRPr="007D59A8">
        <w:t>any</w:t>
      </w:r>
      <w:r w:rsidRPr="00796CD2">
        <w:t xml:space="preserve"> </w:t>
      </w:r>
      <w:r w:rsidRPr="007D59A8">
        <w:t>questions</w:t>
      </w:r>
      <w:r w:rsidRPr="00796CD2">
        <w:t xml:space="preserve">, contact </w:t>
      </w:r>
      <w:hyperlink r:id="rId15" w:history="1">
        <w:r w:rsidRPr="00164A44">
          <w:rPr>
            <w:rStyle w:val="Hyperlink"/>
          </w:rPr>
          <w:t>research@respectvictoria.vic.gov.au</w:t>
        </w:r>
      </w:hyperlink>
    </w:p>
    <w:p w14:paraId="5BE5FF52" w14:textId="77777777" w:rsidR="005627DD" w:rsidRDefault="005627DD" w:rsidP="005627DD">
      <w:pPr>
        <w:pStyle w:val="Heading2"/>
      </w:pPr>
      <w:r>
        <w:t>Guidance Notes</w:t>
      </w:r>
    </w:p>
    <w:p w14:paraId="2180D94A" w14:textId="77777777" w:rsidR="00BD6E9E" w:rsidRDefault="00BD6E9E" w:rsidP="00BD6E9E">
      <w:pPr>
        <w:pStyle w:val="ListBullet"/>
      </w:pPr>
      <w:r>
        <w:t>This template can be adapted to better suit your project’s method, cohort or setting.</w:t>
      </w:r>
    </w:p>
    <w:p w14:paraId="671C9FF5" w14:textId="77777777" w:rsidR="00BD6E9E" w:rsidRDefault="00BD6E9E" w:rsidP="00BD6E9E">
      <w:pPr>
        <w:pStyle w:val="ListBullet"/>
      </w:pPr>
      <w:r>
        <w:t xml:space="preserve">Your </w:t>
      </w:r>
      <w:r w:rsidRPr="00BD6E9E">
        <w:rPr>
          <w:rStyle w:val="Strong"/>
        </w:rPr>
        <w:t>Outcomes</w:t>
      </w:r>
      <w:r>
        <w:t xml:space="preserve"> (both short and medium-term) need to be taken from your logic model. </w:t>
      </w:r>
    </w:p>
    <w:p w14:paraId="50315D0F" w14:textId="77777777" w:rsidR="00BD6E9E" w:rsidRDefault="00BD6E9E" w:rsidP="00BD6E9E">
      <w:pPr>
        <w:pStyle w:val="ListBullet"/>
      </w:pPr>
      <w:r>
        <w:t xml:space="preserve">Reference your project plan (schedule) and be clear about the </w:t>
      </w:r>
      <w:r w:rsidRPr="00BD6E9E">
        <w:rPr>
          <w:rStyle w:val="Strong"/>
        </w:rPr>
        <w:t>roles and responsibilities</w:t>
      </w:r>
      <w:r>
        <w:t xml:space="preserve"> of your project team, what they will need to do, and by when. This will help identify whether you have enough resourcing for your activity.</w:t>
      </w:r>
    </w:p>
    <w:p w14:paraId="10CBE73D" w14:textId="77777777" w:rsidR="00BD6E9E" w:rsidRDefault="00BD6E9E" w:rsidP="00BD6E9E">
      <w:pPr>
        <w:pStyle w:val="ListBullet"/>
      </w:pPr>
      <w:r>
        <w:t xml:space="preserve">Create a timeline for the delivery of your evaluation. Ensure your project team has the time to design the evaluation, test the tools (if relevant), </w:t>
      </w:r>
      <w:proofErr w:type="gramStart"/>
      <w:r>
        <w:t>collect</w:t>
      </w:r>
      <w:proofErr w:type="gramEnd"/>
      <w:r>
        <w:t xml:space="preserve"> and analyse the data, and report on the data. </w:t>
      </w:r>
    </w:p>
    <w:p w14:paraId="7972BA04" w14:textId="77777777" w:rsidR="00BD6E9E" w:rsidRDefault="00BD6E9E" w:rsidP="00BD6E9E">
      <w:pPr>
        <w:pStyle w:val="ListBullet"/>
      </w:pPr>
      <w:r>
        <w:t>Also consider the time required of participants (</w:t>
      </w:r>
      <w:proofErr w:type="gramStart"/>
      <w:r>
        <w:t>e.g.</w:t>
      </w:r>
      <w:proofErr w:type="gramEnd"/>
      <w:r>
        <w:t xml:space="preserve"> completing a survey, participating in interviews and focus groups and time in workshops to complete feedback forms).</w:t>
      </w:r>
    </w:p>
    <w:p w14:paraId="415727C2" w14:textId="77777777" w:rsidR="00BD6E9E" w:rsidRDefault="00BD6E9E" w:rsidP="00BD6E9E">
      <w:pPr>
        <w:pStyle w:val="ListBullet"/>
      </w:pPr>
      <w:r>
        <w:t>You can refer to your Data Collection Plan for information about data collection sources, data collection methods, and those responsible for collecting data.</w:t>
      </w:r>
    </w:p>
    <w:p w14:paraId="479D2481" w14:textId="77777777" w:rsidR="00BD6E9E" w:rsidRDefault="00BD6E9E" w:rsidP="00BD6E9E">
      <w:pPr>
        <w:pStyle w:val="ListBullet"/>
      </w:pPr>
      <w:r w:rsidRPr="00BD6E9E">
        <w:rPr>
          <w:rStyle w:val="Strong"/>
        </w:rPr>
        <w:t>Appropriateness:</w:t>
      </w:r>
      <w:r>
        <w:t xml:space="preserve"> (Process evaluation)</w:t>
      </w:r>
    </w:p>
    <w:p w14:paraId="728E3955" w14:textId="77777777" w:rsidR="00BD6E9E" w:rsidRDefault="00BD6E9E" w:rsidP="00BD6E9E">
      <w:pPr>
        <w:pStyle w:val="ListBullet"/>
      </w:pPr>
      <w:r w:rsidRPr="00BD6E9E">
        <w:rPr>
          <w:rStyle w:val="Strong"/>
        </w:rPr>
        <w:t>Efficiency:</w:t>
      </w:r>
      <w:r>
        <w:t xml:space="preserve"> (Process evaluation)</w:t>
      </w:r>
    </w:p>
    <w:p w14:paraId="553A753A" w14:textId="77777777" w:rsidR="00BD6E9E" w:rsidRDefault="00BD6E9E" w:rsidP="00BD6E9E">
      <w:pPr>
        <w:pStyle w:val="ListBullet"/>
      </w:pPr>
      <w:r w:rsidRPr="00BD6E9E">
        <w:rPr>
          <w:rStyle w:val="Strong"/>
        </w:rPr>
        <w:t>Fidelity:</w:t>
      </w:r>
      <w:r>
        <w:t xml:space="preserve"> (Process evaluation)</w:t>
      </w:r>
    </w:p>
    <w:p w14:paraId="3EB01BF2" w14:textId="77777777" w:rsidR="00BD6E9E" w:rsidRDefault="00BD6E9E" w:rsidP="00BD6E9E">
      <w:pPr>
        <w:pStyle w:val="ListBullet"/>
      </w:pPr>
      <w:r w:rsidRPr="00BD6E9E">
        <w:rPr>
          <w:rStyle w:val="Strong"/>
        </w:rPr>
        <w:t>Effectiveness:</w:t>
      </w:r>
      <w:r>
        <w:t xml:space="preserve"> (</w:t>
      </w:r>
      <w:proofErr w:type="gramStart"/>
      <w:r>
        <w:t>Outcomes</w:t>
      </w:r>
      <w:proofErr w:type="gramEnd"/>
      <w:r>
        <w:t xml:space="preserve"> evaluation)</w:t>
      </w:r>
    </w:p>
    <w:p w14:paraId="052CDFA5" w14:textId="77777777" w:rsidR="00BD6E9E" w:rsidRDefault="00BD6E9E" w:rsidP="00BD6E9E">
      <w:pPr>
        <w:pStyle w:val="ListBullet"/>
      </w:pPr>
      <w:r w:rsidRPr="00BD6E9E">
        <w:rPr>
          <w:rStyle w:val="Strong"/>
        </w:rPr>
        <w:t>Sustainability:</w:t>
      </w:r>
      <w:r>
        <w:t xml:space="preserve"> (</w:t>
      </w:r>
      <w:proofErr w:type="gramStart"/>
      <w:r>
        <w:t>Outcomes</w:t>
      </w:r>
      <w:proofErr w:type="gramEnd"/>
      <w:r>
        <w:t xml:space="preserve"> evaluation)</w:t>
      </w:r>
    </w:p>
    <w:p w14:paraId="258C706B" w14:textId="77777777" w:rsidR="005627DD" w:rsidRPr="00562531" w:rsidRDefault="00BD6E9E" w:rsidP="00BD6E9E">
      <w:pPr>
        <w:pStyle w:val="ListBullet"/>
      </w:pPr>
      <w:r>
        <w:t>For more guidance on completing an evaluation plan go to the Respect Victoria Monitoring, Evaluation and Learning (MEL) Toolkit website. </w:t>
      </w:r>
    </w:p>
    <w:sectPr w:rsidR="005627DD" w:rsidRPr="00562531" w:rsidSect="00366D8C">
      <w:footerReference w:type="default" r:id="rId16"/>
      <w:headerReference w:type="first" r:id="rId17"/>
      <w:pgSz w:w="16838" w:h="11906" w:orient="landscape" w:code="9"/>
      <w:pgMar w:top="567" w:right="567" w:bottom="567" w:left="567" w:header="22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A984A" w14:textId="77777777" w:rsidR="00F63CC7" w:rsidRDefault="00F63CC7" w:rsidP="00C37A29">
      <w:pPr>
        <w:spacing w:after="0"/>
      </w:pPr>
      <w:r>
        <w:separator/>
      </w:r>
    </w:p>
  </w:endnote>
  <w:endnote w:type="continuationSeparator" w:id="0">
    <w:p w14:paraId="599313F8" w14:textId="77777777" w:rsidR="00F63CC7" w:rsidRDefault="00F63CC7" w:rsidP="00C37A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D6FAE" w14:textId="77777777" w:rsidR="000D7EE8" w:rsidRPr="004616B4" w:rsidRDefault="007D59A8" w:rsidP="00366D8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08C32319" wp14:editId="41262690">
              <wp:simplePos x="0" y="0"/>
              <wp:positionH relativeFrom="column">
                <wp:posOffset>9218058</wp:posOffset>
              </wp:positionH>
              <wp:positionV relativeFrom="paragraph">
                <wp:posOffset>-415124</wp:posOffset>
              </wp:positionV>
              <wp:extent cx="1116088" cy="885600"/>
              <wp:effectExtent l="0" t="0" r="8255" b="0"/>
              <wp:wrapSquare wrapText="bothSides"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16088" cy="885600"/>
                        <a:chOff x="0" y="-4698"/>
                        <a:chExt cx="1116361" cy="885995"/>
                      </a:xfrm>
                    </wpg:grpSpPr>
                    <pic:pic xmlns:pic="http://schemas.openxmlformats.org/drawingml/2006/picture">
                      <pic:nvPicPr>
                        <pic:cNvPr id="4" name="Graphic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-4698"/>
                          <a:ext cx="775335" cy="62103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Rectangle 5"/>
                      <wps:cNvSpPr/>
                      <wps:spPr>
                        <a:xfrm>
                          <a:off x="954361" y="719297"/>
                          <a:ext cx="162000" cy="1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7EFA21C" id="Group 6" o:spid="_x0000_s1026" style="position:absolute;margin-left:725.85pt;margin-top:-32.7pt;width:87.9pt;height:69.75pt;z-index:251664384" coordorigin=",-46" coordsize="11163,885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4" o:spid="_x0000_s1027" type="#_x0000_t75" style="position:absolute;top:-46;width:7753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">
                <v:imagedata r:id="rId3" o:title=""/>
              </v:shape>
              <v:rect id="Rectangle 5" o:spid="_x0000_s1028" style="position:absolute;left:9543;top:7192;width:1620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Q35wgAAANoAAAAPAAAAZHJzL2Rvd25yZXYueG1sRI/NasMw&#10;EITvgbyD2EBuiZxC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D7rQ35wgAAANoAAAAPAAAA&#10;AAAAAAAAAAAAAAcCAABkcnMvZG93bnJldi54bWxQSwUGAAAAAAMAAwC3AAAA9gIAAAAA&#10;" filled="f" stroked="f" strokeweight="1pt"/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89C23" w14:textId="77777777" w:rsidR="00F63CC7" w:rsidRDefault="00F63CC7" w:rsidP="00C37A29">
      <w:pPr>
        <w:spacing w:after="0"/>
      </w:pPr>
      <w:r>
        <w:separator/>
      </w:r>
    </w:p>
  </w:footnote>
  <w:footnote w:type="continuationSeparator" w:id="0">
    <w:p w14:paraId="0BECD514" w14:textId="77777777" w:rsidR="00F63CC7" w:rsidRDefault="00F63CC7" w:rsidP="00C37A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DACA" w14:textId="77777777" w:rsidR="00B153EB" w:rsidRDefault="00B153E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FA229CB" wp14:editId="3B2A3586">
              <wp:simplePos x="0" y="0"/>
              <wp:positionH relativeFrom="column">
                <wp:posOffset>1353154</wp:posOffset>
              </wp:positionH>
              <wp:positionV relativeFrom="paragraph">
                <wp:posOffset>11512</wp:posOffset>
              </wp:positionV>
              <wp:extent cx="2806574" cy="2815627"/>
              <wp:effectExtent l="0" t="0" r="13335" b="22860"/>
              <wp:wrapNone/>
              <wp:docPr id="1" name="Ova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06574" cy="2815627"/>
                      </a:xfrm>
                      <a:prstGeom prst="ellipse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629CC8C1" id="Oval 1" o:spid="_x0000_s1026" style="position:absolute;margin-left:106.55pt;margin-top:.9pt;width:221pt;height:221.7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" fillcolor="#e57200 [3204]" strokecolor="#723800 [1604]" strokeweight="1pt">
              <v:stroke joinstyle="miter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070A5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CE0EB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76EB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CCED3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F5E6F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1D237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FA9D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9CAF4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3EAF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5E0A1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C43676"/>
    <w:multiLevelType w:val="multilevel"/>
    <w:tmpl w:val="97DAEA0E"/>
    <w:numStyleLink w:val="Numbering"/>
  </w:abstractNum>
  <w:abstractNum w:abstractNumId="11" w15:restartNumberingAfterBreak="0">
    <w:nsid w:val="0A3C56AD"/>
    <w:multiLevelType w:val="multilevel"/>
    <w:tmpl w:val="19368A92"/>
    <w:numStyleLink w:val="TableList"/>
  </w:abstractNum>
  <w:abstractNum w:abstractNumId="12" w15:restartNumberingAfterBreak="0">
    <w:nsid w:val="0AC2735F"/>
    <w:multiLevelType w:val="multilevel"/>
    <w:tmpl w:val="50041352"/>
    <w:styleLink w:val="ListHeadings"/>
    <w:lvl w:ilvl="0">
      <w:start w:val="1"/>
      <w:numFmt w:val="decimal"/>
      <w:pStyle w:val="Heading1-numbered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pStyle w:val="Heading2-numbered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0C2D48CE"/>
    <w:multiLevelType w:val="multilevel"/>
    <w:tmpl w:val="97DAEA0E"/>
    <w:numStyleLink w:val="Numbering"/>
  </w:abstractNum>
  <w:abstractNum w:abstractNumId="14" w15:restartNumberingAfterBreak="0">
    <w:nsid w:val="0D5A5E93"/>
    <w:multiLevelType w:val="multilevel"/>
    <w:tmpl w:val="1646C884"/>
    <w:numStyleLink w:val="Bullets"/>
  </w:abstractNum>
  <w:abstractNum w:abstractNumId="15" w15:restartNumberingAfterBreak="0">
    <w:nsid w:val="0F6F37EA"/>
    <w:multiLevelType w:val="multilevel"/>
    <w:tmpl w:val="97DAEA0E"/>
    <w:styleLink w:val="Numbering"/>
    <w:lvl w:ilvl="0">
      <w:start w:val="1"/>
      <w:numFmt w:val="decimal"/>
      <w:pStyle w:val="ListNumber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pStyle w:val="ListNumber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pStyle w:val="ListNumber4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ListNumber5"/>
      <w:lvlText w:val="%1.%2.%3.%4.%5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lvlText w:val="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right"/>
      <w:pPr>
        <w:ind w:left="567" w:hanging="567"/>
      </w:pPr>
      <w:rPr>
        <w:rFonts w:hint="default"/>
      </w:rPr>
    </w:lvl>
  </w:abstractNum>
  <w:abstractNum w:abstractNumId="16" w15:restartNumberingAfterBreak="0">
    <w:nsid w:val="132D53ED"/>
    <w:multiLevelType w:val="multilevel"/>
    <w:tmpl w:val="97DAEA0E"/>
    <w:numStyleLink w:val="Numbering"/>
  </w:abstractNum>
  <w:abstractNum w:abstractNumId="17" w15:restartNumberingAfterBreak="0">
    <w:nsid w:val="13A30E52"/>
    <w:multiLevelType w:val="multilevel"/>
    <w:tmpl w:val="19368A92"/>
    <w:styleLink w:val="TableList"/>
    <w:lvl w:ilvl="0">
      <w:start w:val="1"/>
      <w:numFmt w:val="decimal"/>
      <w:pStyle w:val="TableListNumber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16155739"/>
    <w:multiLevelType w:val="multilevel"/>
    <w:tmpl w:val="50D80332"/>
    <w:styleLink w:val="LetteredList"/>
    <w:lvl w:ilvl="0">
      <w:start w:val="1"/>
      <w:numFmt w:val="lowerLetter"/>
      <w:pStyle w:val="List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Roman"/>
      <w:pStyle w:val="List2"/>
      <w:lvlText w:val="%2."/>
      <w:lvlJc w:val="left"/>
      <w:pPr>
        <w:ind w:left="284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1D322B09"/>
    <w:multiLevelType w:val="multilevel"/>
    <w:tmpl w:val="97DAEA0E"/>
    <w:numStyleLink w:val="Numbering"/>
  </w:abstractNum>
  <w:abstractNum w:abstractNumId="20" w15:restartNumberingAfterBreak="0">
    <w:nsid w:val="321F1D0F"/>
    <w:multiLevelType w:val="multilevel"/>
    <w:tmpl w:val="1646C884"/>
    <w:numStyleLink w:val="Bullets"/>
  </w:abstractNum>
  <w:abstractNum w:abstractNumId="21" w15:restartNumberingAfterBreak="0">
    <w:nsid w:val="3D505AA6"/>
    <w:multiLevelType w:val="hybridMultilevel"/>
    <w:tmpl w:val="6624FD54"/>
    <w:lvl w:ilvl="0" w:tplc="38F8F870">
      <w:start w:val="1"/>
      <w:numFmt w:val="bullet"/>
      <w:pStyle w:val="Table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397427"/>
    <w:multiLevelType w:val="multilevel"/>
    <w:tmpl w:val="97DAEA0E"/>
    <w:numStyleLink w:val="Numbering"/>
  </w:abstractNum>
  <w:abstractNum w:abstractNumId="23" w15:restartNumberingAfterBreak="0">
    <w:nsid w:val="4B86114B"/>
    <w:multiLevelType w:val="multilevel"/>
    <w:tmpl w:val="CF0A3ED4"/>
    <w:lvl w:ilvl="0">
      <w:start w:val="1"/>
      <w:numFmt w:val="bullet"/>
      <w:lvlText w:val="-"/>
      <w:lvlJc w:val="left"/>
      <w:pPr>
        <w:tabs>
          <w:tab w:val="num" w:pos="284"/>
        </w:tabs>
        <w:ind w:left="142" w:hanging="142"/>
      </w:pPr>
      <w:rPr>
        <w:rFonts w:ascii="Times New Roman" w:hAnsi="Times New Roman" w:cs="Times New Roman" w:hint="default"/>
        <w:color w:val="4F4F4F"/>
      </w:rPr>
    </w:lvl>
    <w:lvl w:ilvl="1">
      <w:start w:val="1"/>
      <w:numFmt w:val="bullet"/>
      <w:lvlText w:val="-"/>
      <w:lvlJc w:val="left"/>
      <w:pPr>
        <w:ind w:left="284" w:hanging="142"/>
      </w:pPr>
      <w:rPr>
        <w:rFonts w:ascii="Arial" w:hAnsi="Arial" w:hint="default"/>
        <w:color w:val="000000" w:themeColor="text1"/>
      </w:rPr>
    </w:lvl>
    <w:lvl w:ilvl="2">
      <w:start w:val="1"/>
      <w:numFmt w:val="bullet"/>
      <w:lvlText w:val="-"/>
      <w:lvlJc w:val="left"/>
      <w:pPr>
        <w:ind w:left="425" w:hanging="141"/>
      </w:pPr>
      <w:rPr>
        <w:rFonts w:ascii="Arial" w:hAnsi="Arial" w:hint="default"/>
        <w:color w:val="000000" w:themeColor="text1"/>
      </w:rPr>
    </w:lvl>
    <w:lvl w:ilvl="3">
      <w:start w:val="1"/>
      <w:numFmt w:val="bullet"/>
      <w:lvlText w:val="–"/>
      <w:lvlJc w:val="left"/>
      <w:pPr>
        <w:tabs>
          <w:tab w:val="num" w:pos="851"/>
        </w:tabs>
        <w:ind w:left="1134" w:hanging="283"/>
      </w:pPr>
      <w:rPr>
        <w:rFonts w:ascii="Calibri" w:hAnsi="Calibri" w:cs="Times New Roman" w:hint="default"/>
        <w:color w:val="auto"/>
      </w:rPr>
    </w:lvl>
    <w:lvl w:ilvl="4">
      <w:start w:val="1"/>
      <w:numFmt w:val="bullet"/>
      <w:lvlText w:val="–"/>
      <w:lvlJc w:val="left"/>
      <w:pPr>
        <w:ind w:left="1418" w:hanging="284"/>
      </w:pPr>
      <w:rPr>
        <w:rFonts w:ascii="Calibri" w:hAnsi="Calibri" w:cs="Times New Roman" w:hint="default"/>
        <w:color w:val="auto"/>
      </w:rPr>
    </w:lvl>
    <w:lvl w:ilvl="5">
      <w:start w:val="1"/>
      <w:numFmt w:val="bullet"/>
      <w:lvlText w:val="–"/>
      <w:lvlJc w:val="left"/>
      <w:pPr>
        <w:ind w:left="1701" w:hanging="283"/>
      </w:pPr>
      <w:rPr>
        <w:rFonts w:ascii="Arial" w:hAnsi="Arial" w:cs="Times New Roman" w:hint="default"/>
      </w:rPr>
    </w:lvl>
    <w:lvl w:ilvl="6">
      <w:start w:val="1"/>
      <w:numFmt w:val="bullet"/>
      <w:lvlText w:val="–"/>
      <w:lvlJc w:val="left"/>
      <w:pPr>
        <w:ind w:left="1985" w:hanging="284"/>
      </w:pPr>
      <w:rPr>
        <w:rFonts w:ascii="Arial" w:hAnsi="Arial" w:cs="Times New Roman" w:hint="default"/>
      </w:rPr>
    </w:lvl>
    <w:lvl w:ilvl="7">
      <w:start w:val="1"/>
      <w:numFmt w:val="bullet"/>
      <w:lvlText w:val="–"/>
      <w:lvlJc w:val="left"/>
      <w:pPr>
        <w:ind w:left="2268" w:hanging="283"/>
      </w:pPr>
      <w:rPr>
        <w:rFonts w:ascii="Arial" w:hAnsi="Arial" w:cs="Times New Roman" w:hint="default"/>
      </w:rPr>
    </w:lvl>
    <w:lvl w:ilvl="8">
      <w:start w:val="1"/>
      <w:numFmt w:val="bullet"/>
      <w:lvlText w:val="–"/>
      <w:lvlJc w:val="left"/>
      <w:pPr>
        <w:ind w:left="2552" w:hanging="284"/>
      </w:pPr>
      <w:rPr>
        <w:rFonts w:ascii="Arial" w:hAnsi="Arial" w:cs="Times New Roman" w:hint="default"/>
      </w:rPr>
    </w:lvl>
  </w:abstractNum>
  <w:abstractNum w:abstractNumId="24" w15:restartNumberingAfterBreak="0">
    <w:nsid w:val="4E7F1CD0"/>
    <w:multiLevelType w:val="multilevel"/>
    <w:tmpl w:val="97DAEA0E"/>
    <w:numStyleLink w:val="Numbering"/>
  </w:abstractNum>
  <w:abstractNum w:abstractNumId="25" w15:restartNumberingAfterBreak="0">
    <w:nsid w:val="58B73D84"/>
    <w:multiLevelType w:val="multilevel"/>
    <w:tmpl w:val="50041352"/>
    <w:numStyleLink w:val="ListHeadings"/>
  </w:abstractNum>
  <w:abstractNum w:abstractNumId="26" w15:restartNumberingAfterBreak="0">
    <w:nsid w:val="596A0C8C"/>
    <w:multiLevelType w:val="multilevel"/>
    <w:tmpl w:val="97DAEA0E"/>
    <w:numStyleLink w:val="Numbering"/>
  </w:abstractNum>
  <w:abstractNum w:abstractNumId="27" w15:restartNumberingAfterBreak="0">
    <w:nsid w:val="60E1502C"/>
    <w:multiLevelType w:val="multilevel"/>
    <w:tmpl w:val="1646C884"/>
    <w:styleLink w:val="Bullets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cs="Times New Roman" w:hint="default"/>
        <w:color w:val="auto"/>
      </w:rPr>
    </w:lvl>
    <w:lvl w:ilvl="1">
      <w:start w:val="1"/>
      <w:numFmt w:val="bullet"/>
      <w:pStyle w:val="ListBullet2"/>
      <w:lvlText w:val="–"/>
      <w:lvlJc w:val="left"/>
      <w:pPr>
        <w:ind w:left="567" w:hanging="283"/>
      </w:pPr>
      <w:rPr>
        <w:rFonts w:ascii="Calibri" w:hAnsi="Calibri" w:cs="Calibri" w:hint="default"/>
        <w:color w:val="auto"/>
      </w:rPr>
    </w:lvl>
    <w:lvl w:ilvl="2">
      <w:start w:val="1"/>
      <w:numFmt w:val="bullet"/>
      <w:pStyle w:val="ListBullet3"/>
      <w:lvlText w:val="–"/>
      <w:lvlJc w:val="left"/>
      <w:pPr>
        <w:ind w:left="851" w:hanging="284"/>
      </w:pPr>
      <w:rPr>
        <w:rFonts w:ascii="Calibri" w:hAnsi="Calibri" w:cs="Calibri" w:hint="default"/>
        <w:color w:val="auto"/>
      </w:rPr>
    </w:lvl>
    <w:lvl w:ilvl="3">
      <w:start w:val="1"/>
      <w:numFmt w:val="bullet"/>
      <w:lvlText w:val="–"/>
      <w:lvlJc w:val="left"/>
      <w:pPr>
        <w:tabs>
          <w:tab w:val="num" w:pos="851"/>
        </w:tabs>
        <w:ind w:left="1134" w:hanging="283"/>
      </w:pPr>
      <w:rPr>
        <w:rFonts w:ascii="Calibri" w:hAnsi="Calibri" w:cs="Times New Roman" w:hint="default"/>
        <w:color w:val="auto"/>
      </w:rPr>
    </w:lvl>
    <w:lvl w:ilvl="4">
      <w:start w:val="1"/>
      <w:numFmt w:val="bullet"/>
      <w:lvlText w:val="–"/>
      <w:lvlJc w:val="left"/>
      <w:pPr>
        <w:ind w:left="1418" w:hanging="284"/>
      </w:pPr>
      <w:rPr>
        <w:rFonts w:ascii="Calibri" w:hAnsi="Calibri" w:cs="Times New Roman" w:hint="default"/>
        <w:color w:val="auto"/>
      </w:rPr>
    </w:lvl>
    <w:lvl w:ilvl="5">
      <w:start w:val="1"/>
      <w:numFmt w:val="bullet"/>
      <w:lvlText w:val="–"/>
      <w:lvlJc w:val="left"/>
      <w:pPr>
        <w:ind w:left="1701" w:hanging="283"/>
      </w:pPr>
      <w:rPr>
        <w:rFonts w:ascii="Arial" w:hAnsi="Arial" w:cs="Times New Roman" w:hint="default"/>
      </w:rPr>
    </w:lvl>
    <w:lvl w:ilvl="6">
      <w:start w:val="1"/>
      <w:numFmt w:val="bullet"/>
      <w:lvlText w:val="–"/>
      <w:lvlJc w:val="left"/>
      <w:pPr>
        <w:ind w:left="1985" w:hanging="284"/>
      </w:pPr>
      <w:rPr>
        <w:rFonts w:ascii="Arial" w:hAnsi="Arial" w:cs="Times New Roman" w:hint="default"/>
      </w:rPr>
    </w:lvl>
    <w:lvl w:ilvl="7">
      <w:start w:val="1"/>
      <w:numFmt w:val="bullet"/>
      <w:lvlText w:val="–"/>
      <w:lvlJc w:val="left"/>
      <w:pPr>
        <w:ind w:left="2268" w:hanging="283"/>
      </w:pPr>
      <w:rPr>
        <w:rFonts w:ascii="Arial" w:hAnsi="Arial" w:cs="Times New Roman" w:hint="default"/>
      </w:rPr>
    </w:lvl>
    <w:lvl w:ilvl="8">
      <w:start w:val="1"/>
      <w:numFmt w:val="bullet"/>
      <w:lvlText w:val="–"/>
      <w:lvlJc w:val="left"/>
      <w:pPr>
        <w:ind w:left="2552" w:hanging="284"/>
      </w:pPr>
      <w:rPr>
        <w:rFonts w:ascii="Arial" w:hAnsi="Arial" w:cs="Times New Roman" w:hint="default"/>
      </w:rPr>
    </w:lvl>
  </w:abstractNum>
  <w:abstractNum w:abstractNumId="28" w15:restartNumberingAfterBreak="0">
    <w:nsid w:val="643520E2"/>
    <w:multiLevelType w:val="multilevel"/>
    <w:tmpl w:val="1646C884"/>
    <w:numStyleLink w:val="Bullets"/>
  </w:abstractNum>
  <w:abstractNum w:abstractNumId="29" w15:restartNumberingAfterBreak="0">
    <w:nsid w:val="660D51AD"/>
    <w:multiLevelType w:val="multilevel"/>
    <w:tmpl w:val="97DAEA0E"/>
    <w:numStyleLink w:val="Numbering"/>
  </w:abstractNum>
  <w:abstractNum w:abstractNumId="30" w15:restartNumberingAfterBreak="0">
    <w:nsid w:val="744D0736"/>
    <w:multiLevelType w:val="multilevel"/>
    <w:tmpl w:val="97DAEA0E"/>
    <w:numStyleLink w:val="Numbering"/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7"/>
  </w:num>
  <w:num w:numId="12">
    <w:abstractNumId w:val="28"/>
  </w:num>
  <w:num w:numId="13">
    <w:abstractNumId w:val="20"/>
  </w:num>
  <w:num w:numId="14">
    <w:abstractNumId w:val="15"/>
  </w:num>
  <w:num w:numId="15">
    <w:abstractNumId w:val="30"/>
  </w:num>
  <w:num w:numId="16">
    <w:abstractNumId w:val="24"/>
  </w:num>
  <w:num w:numId="17">
    <w:abstractNumId w:val="29"/>
  </w:num>
  <w:num w:numId="18">
    <w:abstractNumId w:val="10"/>
  </w:num>
  <w:num w:numId="19">
    <w:abstractNumId w:val="13"/>
  </w:num>
  <w:num w:numId="20">
    <w:abstractNumId w:val="22"/>
  </w:num>
  <w:num w:numId="21">
    <w:abstractNumId w:val="16"/>
  </w:num>
  <w:num w:numId="22">
    <w:abstractNumId w:val="12"/>
  </w:num>
  <w:num w:numId="23">
    <w:abstractNumId w:val="14"/>
  </w:num>
  <w:num w:numId="24">
    <w:abstractNumId w:val="19"/>
  </w:num>
  <w:num w:numId="25">
    <w:abstractNumId w:val="26"/>
  </w:num>
  <w:num w:numId="26">
    <w:abstractNumId w:val="25"/>
  </w:num>
  <w:num w:numId="27">
    <w:abstractNumId w:val="1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7"/>
  </w:num>
  <w:num w:numId="31">
    <w:abstractNumId w:val="11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CC7"/>
    <w:rsid w:val="000300AF"/>
    <w:rsid w:val="0003338D"/>
    <w:rsid w:val="000724AE"/>
    <w:rsid w:val="0008037D"/>
    <w:rsid w:val="000A0E19"/>
    <w:rsid w:val="000B497F"/>
    <w:rsid w:val="000D7EE8"/>
    <w:rsid w:val="00111979"/>
    <w:rsid w:val="00112E8F"/>
    <w:rsid w:val="001268BC"/>
    <w:rsid w:val="001276ED"/>
    <w:rsid w:val="001A0D77"/>
    <w:rsid w:val="001C7835"/>
    <w:rsid w:val="001D714A"/>
    <w:rsid w:val="001F13C1"/>
    <w:rsid w:val="001F446D"/>
    <w:rsid w:val="001F6314"/>
    <w:rsid w:val="002068CA"/>
    <w:rsid w:val="00221AB7"/>
    <w:rsid w:val="00246435"/>
    <w:rsid w:val="00246BCF"/>
    <w:rsid w:val="00270834"/>
    <w:rsid w:val="002814E6"/>
    <w:rsid w:val="002A1BF9"/>
    <w:rsid w:val="002E0EDA"/>
    <w:rsid w:val="00305171"/>
    <w:rsid w:val="003220B5"/>
    <w:rsid w:val="00323123"/>
    <w:rsid w:val="0034680A"/>
    <w:rsid w:val="003555C9"/>
    <w:rsid w:val="00363FF8"/>
    <w:rsid w:val="00366D8C"/>
    <w:rsid w:val="0037721D"/>
    <w:rsid w:val="0038102A"/>
    <w:rsid w:val="003D23A3"/>
    <w:rsid w:val="003D3729"/>
    <w:rsid w:val="003D5856"/>
    <w:rsid w:val="00404E4F"/>
    <w:rsid w:val="0041673A"/>
    <w:rsid w:val="0042339A"/>
    <w:rsid w:val="0042508F"/>
    <w:rsid w:val="00450E47"/>
    <w:rsid w:val="004616B4"/>
    <w:rsid w:val="004635FD"/>
    <w:rsid w:val="004B609E"/>
    <w:rsid w:val="004D72A1"/>
    <w:rsid w:val="004E0833"/>
    <w:rsid w:val="004E28C6"/>
    <w:rsid w:val="004F138F"/>
    <w:rsid w:val="00500C61"/>
    <w:rsid w:val="00502144"/>
    <w:rsid w:val="00502F26"/>
    <w:rsid w:val="0050670B"/>
    <w:rsid w:val="005141E8"/>
    <w:rsid w:val="00550C99"/>
    <w:rsid w:val="00553413"/>
    <w:rsid w:val="00562531"/>
    <w:rsid w:val="005627DD"/>
    <w:rsid w:val="00577E2E"/>
    <w:rsid w:val="0058369E"/>
    <w:rsid w:val="00593314"/>
    <w:rsid w:val="00594496"/>
    <w:rsid w:val="005C6618"/>
    <w:rsid w:val="00602C13"/>
    <w:rsid w:val="00603FD5"/>
    <w:rsid w:val="00616DC8"/>
    <w:rsid w:val="0067014A"/>
    <w:rsid w:val="0068724F"/>
    <w:rsid w:val="00693358"/>
    <w:rsid w:val="006A1DEF"/>
    <w:rsid w:val="006C4AF4"/>
    <w:rsid w:val="006D3F2F"/>
    <w:rsid w:val="006E3536"/>
    <w:rsid w:val="006F4B19"/>
    <w:rsid w:val="0070342B"/>
    <w:rsid w:val="00714488"/>
    <w:rsid w:val="007254A7"/>
    <w:rsid w:val="007513D0"/>
    <w:rsid w:val="00765CAD"/>
    <w:rsid w:val="0077321F"/>
    <w:rsid w:val="00796CD2"/>
    <w:rsid w:val="007A0363"/>
    <w:rsid w:val="007C0BE7"/>
    <w:rsid w:val="007D59A8"/>
    <w:rsid w:val="0081533C"/>
    <w:rsid w:val="00837021"/>
    <w:rsid w:val="008424C6"/>
    <w:rsid w:val="0085439B"/>
    <w:rsid w:val="0089026B"/>
    <w:rsid w:val="008B05C3"/>
    <w:rsid w:val="008B4965"/>
    <w:rsid w:val="008D1ABD"/>
    <w:rsid w:val="008F70D1"/>
    <w:rsid w:val="0090137A"/>
    <w:rsid w:val="00936068"/>
    <w:rsid w:val="009517CC"/>
    <w:rsid w:val="009615D4"/>
    <w:rsid w:val="00974677"/>
    <w:rsid w:val="009A2F17"/>
    <w:rsid w:val="009D24F5"/>
    <w:rsid w:val="00A13664"/>
    <w:rsid w:val="00A24EF4"/>
    <w:rsid w:val="00A33747"/>
    <w:rsid w:val="00A90151"/>
    <w:rsid w:val="00A9359B"/>
    <w:rsid w:val="00AA163B"/>
    <w:rsid w:val="00AB5F12"/>
    <w:rsid w:val="00AC0558"/>
    <w:rsid w:val="00AF3BE5"/>
    <w:rsid w:val="00B153EB"/>
    <w:rsid w:val="00B23603"/>
    <w:rsid w:val="00B255CB"/>
    <w:rsid w:val="00B32D6C"/>
    <w:rsid w:val="00B36600"/>
    <w:rsid w:val="00B3749D"/>
    <w:rsid w:val="00B65DAA"/>
    <w:rsid w:val="00B66B2F"/>
    <w:rsid w:val="00B74F7F"/>
    <w:rsid w:val="00B75B08"/>
    <w:rsid w:val="00B87859"/>
    <w:rsid w:val="00B91D47"/>
    <w:rsid w:val="00BA3CB8"/>
    <w:rsid w:val="00BA7623"/>
    <w:rsid w:val="00BC2734"/>
    <w:rsid w:val="00BD6E9E"/>
    <w:rsid w:val="00BD7C2C"/>
    <w:rsid w:val="00BF68C8"/>
    <w:rsid w:val="00C01E68"/>
    <w:rsid w:val="00C11924"/>
    <w:rsid w:val="00C326F9"/>
    <w:rsid w:val="00C37A29"/>
    <w:rsid w:val="00C41DED"/>
    <w:rsid w:val="00C51849"/>
    <w:rsid w:val="00C70EFC"/>
    <w:rsid w:val="00C932F3"/>
    <w:rsid w:val="00CD61EB"/>
    <w:rsid w:val="00CF02F0"/>
    <w:rsid w:val="00D16F74"/>
    <w:rsid w:val="00D60649"/>
    <w:rsid w:val="00D61E88"/>
    <w:rsid w:val="00D82889"/>
    <w:rsid w:val="00D83923"/>
    <w:rsid w:val="00D9419D"/>
    <w:rsid w:val="00D96BAA"/>
    <w:rsid w:val="00DF4E3E"/>
    <w:rsid w:val="00E0453D"/>
    <w:rsid w:val="00E05FA6"/>
    <w:rsid w:val="00E11318"/>
    <w:rsid w:val="00E25474"/>
    <w:rsid w:val="00E32F93"/>
    <w:rsid w:val="00E42E3C"/>
    <w:rsid w:val="00E54B2B"/>
    <w:rsid w:val="00EA1943"/>
    <w:rsid w:val="00EA7AF0"/>
    <w:rsid w:val="00EE6F14"/>
    <w:rsid w:val="00EF3F23"/>
    <w:rsid w:val="00F162D4"/>
    <w:rsid w:val="00F4010B"/>
    <w:rsid w:val="00F4702C"/>
    <w:rsid w:val="00F505B8"/>
    <w:rsid w:val="00F53397"/>
    <w:rsid w:val="00F53FDF"/>
    <w:rsid w:val="00F634F6"/>
    <w:rsid w:val="00F63CC7"/>
    <w:rsid w:val="00F87B07"/>
    <w:rsid w:val="00F94880"/>
    <w:rsid w:val="00FB0D65"/>
    <w:rsid w:val="00FC2D8B"/>
    <w:rsid w:val="00FD3306"/>
    <w:rsid w:val="00FE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4EA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42B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D24F5"/>
    <w:pPr>
      <w:keepNext/>
      <w:keepLines/>
      <w:spacing w:before="240" w:after="60"/>
      <w:outlineLvl w:val="0"/>
    </w:pPr>
    <w:rPr>
      <w:rFonts w:asciiTheme="majorHAnsi" w:eastAsiaTheme="majorEastAsia" w:hAnsiTheme="majorHAnsi" w:cstheme="majorBidi"/>
      <w:b/>
      <w:color w:val="E57200" w:themeColor="text2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6CD2"/>
    <w:pPr>
      <w:keepNext/>
      <w:keepLines/>
      <w:spacing w:before="600" w:after="960"/>
      <w:outlineLvl w:val="1"/>
    </w:pPr>
    <w:rPr>
      <w:rFonts w:asciiTheme="majorHAnsi" w:eastAsiaTheme="majorEastAsia" w:hAnsiTheme="majorHAnsi" w:cstheme="majorBidi"/>
      <w:b/>
      <w:sz w:val="3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3397"/>
    <w:pPr>
      <w:keepNext/>
      <w:keepLines/>
      <w:spacing w:after="60"/>
      <w:outlineLvl w:val="2"/>
    </w:pPr>
    <w:rPr>
      <w:rFonts w:asciiTheme="majorHAnsi" w:eastAsiaTheme="majorEastAsia" w:hAnsiTheme="majorHAnsi" w:cstheme="majorBidi"/>
      <w:b/>
      <w:color w:val="E57200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53397"/>
    <w:pPr>
      <w:keepNext/>
      <w:keepLines/>
      <w:outlineLvl w:val="3"/>
    </w:pPr>
    <w:rPr>
      <w:rFonts w:asciiTheme="majorHAnsi" w:eastAsiaTheme="majorEastAsia" w:hAnsiTheme="majorHAnsi" w:cstheme="majorBidi"/>
      <w:b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D24F5"/>
    <w:pPr>
      <w:keepNext/>
      <w:keepLines/>
      <w:spacing w:after="60"/>
      <w:outlineLvl w:val="4"/>
    </w:pPr>
    <w:rPr>
      <w:rFonts w:asciiTheme="majorHAnsi" w:eastAsiaTheme="majorEastAsia" w:hAnsiTheme="majorHAnsi" w:cstheme="majorBidi"/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1924"/>
    <w:rPr>
      <w:color w:val="808080"/>
    </w:rPr>
  </w:style>
  <w:style w:type="paragraph" w:styleId="Date">
    <w:name w:val="Date"/>
    <w:basedOn w:val="Normal"/>
    <w:next w:val="Normal"/>
    <w:link w:val="DateChar"/>
    <w:uiPriority w:val="99"/>
    <w:unhideWhenUsed/>
    <w:rsid w:val="00C11924"/>
  </w:style>
  <w:style w:type="character" w:customStyle="1" w:styleId="DateChar">
    <w:name w:val="Date Char"/>
    <w:basedOn w:val="DefaultParagraphFont"/>
    <w:link w:val="Date"/>
    <w:uiPriority w:val="99"/>
    <w:rsid w:val="00C11924"/>
  </w:style>
  <w:style w:type="paragraph" w:styleId="NoSpacing">
    <w:name w:val="No Spacing"/>
    <w:uiPriority w:val="1"/>
    <w:qFormat/>
    <w:rsid w:val="00AB5F12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qFormat/>
    <w:rsid w:val="00796CD2"/>
    <w:pPr>
      <w:numPr>
        <w:numId w:val="23"/>
      </w:numPr>
    </w:pPr>
  </w:style>
  <w:style w:type="paragraph" w:styleId="ListBullet2">
    <w:name w:val="List Bullet 2"/>
    <w:basedOn w:val="Normal"/>
    <w:uiPriority w:val="99"/>
    <w:unhideWhenUsed/>
    <w:qFormat/>
    <w:rsid w:val="00D83923"/>
    <w:pPr>
      <w:numPr>
        <w:ilvl w:val="1"/>
        <w:numId w:val="23"/>
      </w:numPr>
      <w:contextualSpacing/>
    </w:pPr>
  </w:style>
  <w:style w:type="paragraph" w:styleId="ListNumber">
    <w:name w:val="List Number"/>
    <w:basedOn w:val="Normal"/>
    <w:uiPriority w:val="99"/>
    <w:unhideWhenUsed/>
    <w:qFormat/>
    <w:rsid w:val="00D16F74"/>
    <w:pPr>
      <w:numPr>
        <w:numId w:val="25"/>
      </w:numPr>
      <w:contextualSpacing/>
    </w:pPr>
  </w:style>
  <w:style w:type="numbering" w:customStyle="1" w:styleId="Bullets">
    <w:name w:val="Bullets"/>
    <w:uiPriority w:val="99"/>
    <w:rsid w:val="00D83923"/>
    <w:pPr>
      <w:numPr>
        <w:numId w:val="1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9D24F5"/>
    <w:rPr>
      <w:rFonts w:asciiTheme="majorHAnsi" w:eastAsiaTheme="majorEastAsia" w:hAnsiTheme="majorHAnsi" w:cstheme="majorBidi"/>
      <w:b/>
      <w:color w:val="E57200" w:themeColor="text2"/>
      <w:sz w:val="28"/>
      <w:szCs w:val="32"/>
    </w:rPr>
  </w:style>
  <w:style w:type="paragraph" w:styleId="ListNumber2">
    <w:name w:val="List Number 2"/>
    <w:basedOn w:val="Normal"/>
    <w:uiPriority w:val="99"/>
    <w:unhideWhenUsed/>
    <w:qFormat/>
    <w:rsid w:val="00D16F74"/>
    <w:pPr>
      <w:numPr>
        <w:ilvl w:val="1"/>
        <w:numId w:val="25"/>
      </w:numPr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96CD2"/>
    <w:rPr>
      <w:rFonts w:asciiTheme="majorHAnsi" w:eastAsiaTheme="majorEastAsia" w:hAnsiTheme="majorHAnsi" w:cstheme="majorBidi"/>
      <w:b/>
      <w:sz w:val="31"/>
      <w:szCs w:val="26"/>
    </w:rPr>
  </w:style>
  <w:style w:type="paragraph" w:styleId="ListParagraph">
    <w:name w:val="List Paragraph"/>
    <w:basedOn w:val="Normal"/>
    <w:uiPriority w:val="34"/>
    <w:qFormat/>
    <w:rsid w:val="00594496"/>
    <w:pPr>
      <w:ind w:left="284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A2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37A29"/>
  </w:style>
  <w:style w:type="paragraph" w:styleId="Footer">
    <w:name w:val="footer"/>
    <w:basedOn w:val="Normal"/>
    <w:link w:val="FooterChar"/>
    <w:uiPriority w:val="99"/>
    <w:unhideWhenUsed/>
    <w:rsid w:val="00796CD2"/>
    <w:pPr>
      <w:tabs>
        <w:tab w:val="center" w:pos="4513"/>
        <w:tab w:val="right" w:pos="9026"/>
      </w:tabs>
      <w:spacing w:after="0"/>
      <w:jc w:val="right"/>
    </w:pPr>
    <w:rPr>
      <w:color w:val="AAAAAA"/>
      <w:sz w:val="13"/>
    </w:rPr>
  </w:style>
  <w:style w:type="character" w:customStyle="1" w:styleId="FooterChar">
    <w:name w:val="Footer Char"/>
    <w:basedOn w:val="DefaultParagraphFont"/>
    <w:link w:val="Footer"/>
    <w:uiPriority w:val="99"/>
    <w:rsid w:val="00796CD2"/>
    <w:rPr>
      <w:color w:val="AAAAAA"/>
      <w:sz w:val="13"/>
    </w:rPr>
  </w:style>
  <w:style w:type="numbering" w:customStyle="1" w:styleId="Numbering">
    <w:name w:val="Numbering"/>
    <w:uiPriority w:val="99"/>
    <w:rsid w:val="00D16F74"/>
    <w:pPr>
      <w:numPr>
        <w:numId w:val="14"/>
      </w:numPr>
    </w:pPr>
  </w:style>
  <w:style w:type="paragraph" w:styleId="ListBullet3">
    <w:name w:val="List Bullet 3"/>
    <w:basedOn w:val="Normal"/>
    <w:uiPriority w:val="99"/>
    <w:unhideWhenUsed/>
    <w:rsid w:val="00D83923"/>
    <w:pPr>
      <w:numPr>
        <w:ilvl w:val="2"/>
        <w:numId w:val="23"/>
      </w:numPr>
      <w:contextualSpacing/>
    </w:pPr>
  </w:style>
  <w:style w:type="paragraph" w:styleId="ListContinue2">
    <w:name w:val="List Continue 2"/>
    <w:basedOn w:val="Normal"/>
    <w:uiPriority w:val="99"/>
    <w:unhideWhenUsed/>
    <w:qFormat/>
    <w:rsid w:val="004635FD"/>
    <w:pPr>
      <w:ind w:left="566"/>
      <w:contextualSpacing/>
    </w:pPr>
  </w:style>
  <w:style w:type="paragraph" w:styleId="ListNumber3">
    <w:name w:val="List Number 3"/>
    <w:basedOn w:val="Normal"/>
    <w:uiPriority w:val="99"/>
    <w:unhideWhenUsed/>
    <w:qFormat/>
    <w:rsid w:val="00D16F74"/>
    <w:pPr>
      <w:numPr>
        <w:ilvl w:val="2"/>
        <w:numId w:val="25"/>
      </w:numPr>
      <w:contextualSpacing/>
    </w:pPr>
  </w:style>
  <w:style w:type="paragraph" w:styleId="ListNumber4">
    <w:name w:val="List Number 4"/>
    <w:basedOn w:val="Normal"/>
    <w:uiPriority w:val="99"/>
    <w:unhideWhenUsed/>
    <w:qFormat/>
    <w:rsid w:val="00D16F74"/>
    <w:pPr>
      <w:numPr>
        <w:ilvl w:val="3"/>
        <w:numId w:val="25"/>
      </w:numPr>
      <w:contextualSpacing/>
    </w:pPr>
  </w:style>
  <w:style w:type="paragraph" w:styleId="ListNumber5">
    <w:name w:val="List Number 5"/>
    <w:basedOn w:val="Normal"/>
    <w:uiPriority w:val="99"/>
    <w:unhideWhenUsed/>
    <w:rsid w:val="00D16F74"/>
    <w:pPr>
      <w:numPr>
        <w:ilvl w:val="4"/>
        <w:numId w:val="25"/>
      </w:numPr>
      <w:contextualSpacing/>
    </w:pPr>
  </w:style>
  <w:style w:type="paragraph" w:styleId="ListContinue">
    <w:name w:val="List Continue"/>
    <w:basedOn w:val="Normal"/>
    <w:uiPriority w:val="99"/>
    <w:unhideWhenUsed/>
    <w:qFormat/>
    <w:rsid w:val="00B91D47"/>
    <w:pPr>
      <w:ind w:left="283"/>
      <w:contextualSpacing/>
    </w:pPr>
  </w:style>
  <w:style w:type="paragraph" w:styleId="ListContinue3">
    <w:name w:val="List Continue 3"/>
    <w:basedOn w:val="Normal"/>
    <w:uiPriority w:val="99"/>
    <w:unhideWhenUsed/>
    <w:qFormat/>
    <w:rsid w:val="00974677"/>
    <w:pPr>
      <w:ind w:left="849"/>
      <w:contextualSpacing/>
    </w:pPr>
  </w:style>
  <w:style w:type="paragraph" w:styleId="ListContinue4">
    <w:name w:val="List Continue 4"/>
    <w:basedOn w:val="Normal"/>
    <w:uiPriority w:val="99"/>
    <w:unhideWhenUsed/>
    <w:qFormat/>
    <w:rsid w:val="00974677"/>
    <w:pPr>
      <w:ind w:left="1132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F53397"/>
    <w:rPr>
      <w:rFonts w:asciiTheme="majorHAnsi" w:eastAsiaTheme="majorEastAsia" w:hAnsiTheme="majorHAnsi" w:cstheme="majorBidi"/>
      <w:b/>
      <w:color w:val="E57200" w:themeColor="text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53397"/>
    <w:rPr>
      <w:rFonts w:asciiTheme="majorHAnsi" w:eastAsiaTheme="majorEastAsia" w:hAnsiTheme="majorHAnsi" w:cstheme="majorBidi"/>
      <w:b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D24F5"/>
    <w:rPr>
      <w:rFonts w:asciiTheme="majorHAnsi" w:eastAsiaTheme="majorEastAsia" w:hAnsiTheme="majorHAnsi" w:cstheme="majorBidi"/>
      <w:b/>
      <w:sz w:val="18"/>
    </w:rPr>
  </w:style>
  <w:style w:type="numbering" w:customStyle="1" w:styleId="ListHeadings">
    <w:name w:val="List Headings"/>
    <w:uiPriority w:val="99"/>
    <w:rsid w:val="00D16F74"/>
    <w:pPr>
      <w:numPr>
        <w:numId w:val="22"/>
      </w:numPr>
    </w:pPr>
  </w:style>
  <w:style w:type="paragraph" w:styleId="Title">
    <w:name w:val="Title"/>
    <w:basedOn w:val="Normal"/>
    <w:next w:val="Normal"/>
    <w:link w:val="TitleChar"/>
    <w:uiPriority w:val="10"/>
    <w:rsid w:val="005C661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66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Pull-outQuote">
    <w:name w:val="Pull-out Quote"/>
    <w:basedOn w:val="Normal"/>
    <w:link w:val="Pull-outQuoteChar"/>
    <w:semiHidden/>
    <w:rsid w:val="009D24F5"/>
    <w:pPr>
      <w:pBdr>
        <w:top w:val="single" w:sz="4" w:space="4" w:color="E57200" w:themeColor="text2"/>
        <w:left w:val="single" w:sz="4" w:space="4" w:color="E57200" w:themeColor="text2"/>
        <w:bottom w:val="single" w:sz="4" w:space="4" w:color="E57200" w:themeColor="text2"/>
        <w:right w:val="single" w:sz="4" w:space="4" w:color="E57200" w:themeColor="text2"/>
      </w:pBdr>
      <w:shd w:val="clear" w:color="auto" w:fill="E57200" w:themeFill="text2"/>
      <w:ind w:left="113" w:right="113"/>
    </w:pPr>
    <w:rPr>
      <w:color w:val="FFFFFF" w:themeColor="background1"/>
    </w:rPr>
  </w:style>
  <w:style w:type="paragraph" w:customStyle="1" w:styleId="Pull-outQuoteHeading">
    <w:name w:val="Pull-out Quote Heading"/>
    <w:basedOn w:val="Pull-outQuote"/>
    <w:next w:val="Pull-outQuote"/>
    <w:link w:val="Pull-outQuoteHeadingChar"/>
    <w:semiHidden/>
    <w:rsid w:val="004B609E"/>
    <w:rPr>
      <w:b/>
    </w:rPr>
  </w:style>
  <w:style w:type="character" w:customStyle="1" w:styleId="Pull-outQuoteChar">
    <w:name w:val="Pull-out Quote Char"/>
    <w:basedOn w:val="DefaultParagraphFont"/>
    <w:link w:val="Pull-outQuote"/>
    <w:semiHidden/>
    <w:rsid w:val="0050670B"/>
    <w:rPr>
      <w:color w:val="FFFFFF" w:themeColor="background1"/>
      <w:sz w:val="20"/>
      <w:shd w:val="clear" w:color="auto" w:fill="E57200" w:themeFill="text2"/>
    </w:rPr>
  </w:style>
  <w:style w:type="character" w:customStyle="1" w:styleId="Pull-outQuoteHeadingChar">
    <w:name w:val="Pull-out Quote Heading Char"/>
    <w:basedOn w:val="Pull-outQuoteChar"/>
    <w:link w:val="Pull-outQuoteHeading"/>
    <w:semiHidden/>
    <w:rsid w:val="0050670B"/>
    <w:rPr>
      <w:b/>
      <w:color w:val="FFFFFF" w:themeColor="background1"/>
      <w:sz w:val="20"/>
      <w:shd w:val="clear" w:color="auto" w:fill="E57200" w:themeFill="text2"/>
    </w:rPr>
  </w:style>
  <w:style w:type="paragraph" w:customStyle="1" w:styleId="Heading1-numbered">
    <w:name w:val="Heading 1-numbered"/>
    <w:basedOn w:val="Heading1"/>
    <w:next w:val="Normal"/>
    <w:link w:val="Heading1-numberedChar"/>
    <w:uiPriority w:val="9"/>
    <w:semiHidden/>
    <w:rsid w:val="00D16F74"/>
    <w:pPr>
      <w:numPr>
        <w:numId w:val="26"/>
      </w:numPr>
    </w:pPr>
  </w:style>
  <w:style w:type="paragraph" w:customStyle="1" w:styleId="Heading2-numbered">
    <w:name w:val="Heading 2-numbered"/>
    <w:basedOn w:val="Heading2"/>
    <w:next w:val="Normal"/>
    <w:link w:val="Heading2-numberedChar"/>
    <w:uiPriority w:val="9"/>
    <w:semiHidden/>
    <w:rsid w:val="00D16F74"/>
    <w:pPr>
      <w:numPr>
        <w:ilvl w:val="1"/>
        <w:numId w:val="26"/>
      </w:numPr>
    </w:pPr>
  </w:style>
  <w:style w:type="character" w:customStyle="1" w:styleId="Heading1-numberedChar">
    <w:name w:val="Heading 1-numbered Char"/>
    <w:basedOn w:val="Heading1Char"/>
    <w:link w:val="Heading1-numbered"/>
    <w:uiPriority w:val="9"/>
    <w:semiHidden/>
    <w:rsid w:val="0041673A"/>
    <w:rPr>
      <w:rFonts w:asciiTheme="majorHAnsi" w:eastAsiaTheme="majorEastAsia" w:hAnsiTheme="majorHAnsi" w:cstheme="majorBidi"/>
      <w:b/>
      <w:color w:val="E57200" w:themeColor="text2"/>
      <w:sz w:val="28"/>
      <w:szCs w:val="32"/>
    </w:rPr>
  </w:style>
  <w:style w:type="character" w:customStyle="1" w:styleId="Heading2-numberedChar">
    <w:name w:val="Heading 2-numbered Char"/>
    <w:basedOn w:val="Heading2Char"/>
    <w:link w:val="Heading2-numbered"/>
    <w:uiPriority w:val="9"/>
    <w:semiHidden/>
    <w:rsid w:val="0041673A"/>
    <w:rPr>
      <w:rFonts w:asciiTheme="majorHAnsi" w:eastAsiaTheme="majorEastAsia" w:hAnsiTheme="majorHAnsi" w:cstheme="majorBidi"/>
      <w:b/>
      <w:sz w:val="24"/>
      <w:szCs w:val="26"/>
    </w:rPr>
  </w:style>
  <w:style w:type="paragraph" w:styleId="ListContinue5">
    <w:name w:val="List Continue 5"/>
    <w:basedOn w:val="Normal"/>
    <w:uiPriority w:val="99"/>
    <w:unhideWhenUsed/>
    <w:qFormat/>
    <w:rsid w:val="00593314"/>
    <w:pPr>
      <w:ind w:left="1415"/>
      <w:contextualSpacing/>
    </w:pPr>
  </w:style>
  <w:style w:type="table" w:styleId="TableGrid">
    <w:name w:val="Table Grid"/>
    <w:basedOn w:val="TableNormal"/>
    <w:uiPriority w:val="39"/>
    <w:rsid w:val="00EF3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F3F23"/>
    <w:pPr>
      <w:spacing w:after="240"/>
    </w:pPr>
    <w:rPr>
      <w:i/>
      <w:iCs/>
      <w:color w:val="E57200" w:themeColor="text2"/>
      <w:sz w:val="18"/>
      <w:szCs w:val="18"/>
    </w:rPr>
  </w:style>
  <w:style w:type="paragraph" w:styleId="List">
    <w:name w:val="List"/>
    <w:basedOn w:val="Normal"/>
    <w:uiPriority w:val="99"/>
    <w:unhideWhenUsed/>
    <w:qFormat/>
    <w:rsid w:val="00E25474"/>
    <w:pPr>
      <w:numPr>
        <w:numId w:val="27"/>
      </w:numPr>
      <w:contextualSpacing/>
    </w:pPr>
  </w:style>
  <w:style w:type="paragraph" w:styleId="List2">
    <w:name w:val="List 2"/>
    <w:basedOn w:val="Normal"/>
    <w:uiPriority w:val="99"/>
    <w:unhideWhenUsed/>
    <w:qFormat/>
    <w:rsid w:val="00E25474"/>
    <w:pPr>
      <w:numPr>
        <w:ilvl w:val="1"/>
        <w:numId w:val="27"/>
      </w:numPr>
      <w:contextualSpacing/>
    </w:pPr>
  </w:style>
  <w:style w:type="numbering" w:customStyle="1" w:styleId="LetteredList">
    <w:name w:val="Lettered List"/>
    <w:uiPriority w:val="99"/>
    <w:rsid w:val="00E25474"/>
    <w:pPr>
      <w:numPr>
        <w:numId w:val="27"/>
      </w:numPr>
    </w:pPr>
  </w:style>
  <w:style w:type="paragraph" w:styleId="Subtitle">
    <w:name w:val="Subtitle"/>
    <w:basedOn w:val="Normal"/>
    <w:next w:val="Normal"/>
    <w:link w:val="SubtitleChar"/>
    <w:uiPriority w:val="11"/>
    <w:rsid w:val="002814E6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rsid w:val="002814E6"/>
    <w:rPr>
      <w:rFonts w:eastAsiaTheme="minorEastAsia"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unhideWhenUsed/>
    <w:rsid w:val="00A24EF4"/>
    <w:pPr>
      <w:spacing w:after="0" w:line="259" w:lineRule="auto"/>
      <w:outlineLvl w:val="9"/>
    </w:pPr>
    <w:rPr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0833"/>
    <w:pPr>
      <w:spacing w:before="240" w:after="10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A24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4E0833"/>
    <w:pPr>
      <w:tabs>
        <w:tab w:val="right" w:leader="dot" w:pos="9628"/>
      </w:tabs>
      <w:spacing w:after="100"/>
      <w:ind w:left="284"/>
    </w:pPr>
  </w:style>
  <w:style w:type="character" w:styleId="Hyperlink">
    <w:name w:val="Hyperlink"/>
    <w:basedOn w:val="DefaultParagraphFont"/>
    <w:uiPriority w:val="99"/>
    <w:unhideWhenUsed/>
    <w:rsid w:val="00A24EF4"/>
    <w:rPr>
      <w:color w:val="AAAAAA" w:themeColor="hyperlink"/>
      <w:u w:val="single"/>
    </w:rPr>
  </w:style>
  <w:style w:type="table" w:customStyle="1" w:styleId="Blank">
    <w:name w:val="Blank"/>
    <w:basedOn w:val="TableNormal"/>
    <w:uiPriority w:val="99"/>
    <w:rsid w:val="00FB0D65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customStyle="1" w:styleId="NormalBold">
    <w:name w:val="Normal Bold"/>
    <w:basedOn w:val="Normal"/>
    <w:qFormat/>
    <w:rsid w:val="00AB5F12"/>
    <w:rPr>
      <w:b/>
    </w:rPr>
  </w:style>
  <w:style w:type="paragraph" w:customStyle="1" w:styleId="FooterLeft">
    <w:name w:val="Footer Left"/>
    <w:basedOn w:val="Footer"/>
    <w:rsid w:val="00A33747"/>
    <w:pPr>
      <w:framePr w:w="8505" w:wrap="around" w:hAnchor="margin" w:yAlign="bottom" w:anchorLock="1"/>
      <w:pBdr>
        <w:top w:val="single" w:sz="4" w:space="1" w:color="auto"/>
      </w:pBdr>
    </w:pPr>
  </w:style>
  <w:style w:type="paragraph" w:customStyle="1" w:styleId="FooterRight">
    <w:name w:val="Footer Right"/>
    <w:basedOn w:val="FooterLeft"/>
    <w:rsid w:val="000D7EE8"/>
    <w:pPr>
      <w:framePr w:wrap="around" w:xAlign="right"/>
    </w:pPr>
  </w:style>
  <w:style w:type="paragraph" w:customStyle="1" w:styleId="BannerFrame">
    <w:name w:val="Banner Frame"/>
    <w:basedOn w:val="Normal"/>
    <w:next w:val="BannerText"/>
    <w:rsid w:val="00562531"/>
    <w:pPr>
      <w:framePr w:w="16840" w:h="2552" w:hRule="exact" w:vSpace="284" w:wrap="around" w:vAnchor="page" w:hAnchor="page" w:yAlign="top" w:anchorLock="1"/>
      <w:spacing w:before="0" w:after="0"/>
    </w:pPr>
    <w:rPr>
      <w:color w:val="E57200" w:themeColor="text2"/>
      <w:spacing w:val="-4"/>
      <w:sz w:val="24"/>
    </w:rPr>
  </w:style>
  <w:style w:type="paragraph" w:customStyle="1" w:styleId="BannerText">
    <w:name w:val="Banner Text"/>
    <w:rsid w:val="00562531"/>
    <w:rPr>
      <w:color w:val="E57200" w:themeColor="text2"/>
      <w:sz w:val="24"/>
    </w:rPr>
  </w:style>
  <w:style w:type="paragraph" w:customStyle="1" w:styleId="BannerTitle">
    <w:name w:val="Banner Title"/>
    <w:basedOn w:val="Normal"/>
    <w:next w:val="BannerText"/>
    <w:rsid w:val="00562531"/>
    <w:pPr>
      <w:spacing w:before="0" w:after="80"/>
    </w:pPr>
    <w:rPr>
      <w:b/>
      <w:color w:val="E57200" w:themeColor="text2"/>
      <w:spacing w:val="-4"/>
      <w:sz w:val="52"/>
    </w:rPr>
  </w:style>
  <w:style w:type="table" w:customStyle="1" w:styleId="RespectTableStyle">
    <w:name w:val="Respect Table Style"/>
    <w:basedOn w:val="TableNormal"/>
    <w:uiPriority w:val="99"/>
    <w:rsid w:val="008424C6"/>
    <w:pPr>
      <w:spacing w:after="0" w:line="240" w:lineRule="auto"/>
    </w:pPr>
    <w:tblPr>
      <w:tblBorders>
        <w:top w:val="single" w:sz="4" w:space="0" w:color="D8D8D8" w:themeColor="accent6"/>
        <w:left w:val="single" w:sz="4" w:space="0" w:color="D8D8D8" w:themeColor="accent6"/>
        <w:bottom w:val="single" w:sz="4" w:space="0" w:color="D8D8D8" w:themeColor="accent6"/>
        <w:right w:val="single" w:sz="4" w:space="0" w:color="D8D8D8" w:themeColor="accent6"/>
        <w:insideH w:val="single" w:sz="4" w:space="0" w:color="D8D8D8" w:themeColor="accent6"/>
        <w:insideV w:val="single" w:sz="4" w:space="0" w:color="D8D8D8" w:themeColor="accent6"/>
      </w:tblBorders>
      <w:tblCellMar>
        <w:top w:w="57" w:type="dxa"/>
        <w:left w:w="198" w:type="dxa"/>
        <w:bottom w:w="57" w:type="dxa"/>
        <w:right w:w="198" w:type="dxa"/>
      </w:tblCellMar>
    </w:tblPr>
    <w:tcPr>
      <w:shd w:val="clear" w:color="auto" w:fill="auto"/>
    </w:tcPr>
    <w:tblStylePr w:type="firstRow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E57200" w:themeFill="text2"/>
        <w:vAlign w:val="center"/>
      </w:tcPr>
    </w:tblStylePr>
    <w:tblStylePr w:type="firstCol">
      <w:tblPr/>
      <w:tcPr>
        <w:tcBorders>
          <w:insideH w:val="single" w:sz="4" w:space="0" w:color="FFFFFF" w:themeColor="background1"/>
        </w:tcBorders>
        <w:shd w:val="clear" w:color="auto" w:fill="E57200" w:themeFill="text2"/>
      </w:tcPr>
    </w:tblStylePr>
  </w:style>
  <w:style w:type="paragraph" w:customStyle="1" w:styleId="TableListNumber">
    <w:name w:val="Table List Number"/>
    <w:basedOn w:val="Normal"/>
    <w:rsid w:val="00C51849"/>
    <w:pPr>
      <w:numPr>
        <w:numId w:val="31"/>
      </w:numPr>
    </w:pPr>
    <w:rPr>
      <w:color w:val="666666" w:themeColor="accent5"/>
      <w:sz w:val="15"/>
    </w:rPr>
  </w:style>
  <w:style w:type="paragraph" w:customStyle="1" w:styleId="TableHeading">
    <w:name w:val="Table Heading"/>
    <w:basedOn w:val="Normal"/>
    <w:next w:val="TableHeading2"/>
    <w:qFormat/>
    <w:rsid w:val="001276ED"/>
    <w:pPr>
      <w:jc w:val="center"/>
    </w:pPr>
    <w:rPr>
      <w:b/>
      <w:color w:val="FFFFFF" w:themeColor="background1"/>
      <w:sz w:val="17"/>
    </w:rPr>
  </w:style>
  <w:style w:type="numbering" w:customStyle="1" w:styleId="TableList">
    <w:name w:val="Table List"/>
    <w:uiPriority w:val="99"/>
    <w:rsid w:val="00C51849"/>
    <w:pPr>
      <w:numPr>
        <w:numId w:val="30"/>
      </w:numPr>
    </w:pPr>
  </w:style>
  <w:style w:type="paragraph" w:customStyle="1" w:styleId="FooterText">
    <w:name w:val="Footer Text"/>
    <w:basedOn w:val="Normal"/>
    <w:rsid w:val="004D72A1"/>
    <w:pPr>
      <w:framePr w:w="7938" w:wrap="around" w:hAnchor="margin" w:yAlign="bottom" w:anchorLock="1"/>
      <w:contextualSpacing/>
    </w:pPr>
    <w:rPr>
      <w:sz w:val="13"/>
    </w:rPr>
  </w:style>
  <w:style w:type="character" w:styleId="UnresolvedMention">
    <w:name w:val="Unresolved Mention"/>
    <w:basedOn w:val="DefaultParagraphFont"/>
    <w:uiPriority w:val="99"/>
    <w:semiHidden/>
    <w:unhideWhenUsed/>
    <w:rsid w:val="001D714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D6E9E"/>
    <w:rPr>
      <w:b/>
      <w:bCs/>
    </w:rPr>
  </w:style>
  <w:style w:type="paragraph" w:customStyle="1" w:styleId="TableListBullet">
    <w:name w:val="Table List Bullet"/>
    <w:basedOn w:val="TableListNumber"/>
    <w:qFormat/>
    <w:rsid w:val="00BD7C2C"/>
    <w:pPr>
      <w:numPr>
        <w:numId w:val="34"/>
      </w:numPr>
      <w:ind w:left="227" w:hanging="227"/>
    </w:pPr>
  </w:style>
  <w:style w:type="paragraph" w:customStyle="1" w:styleId="TableText">
    <w:name w:val="Table Text"/>
    <w:basedOn w:val="TableListBullet"/>
    <w:qFormat/>
    <w:rsid w:val="00BD7C2C"/>
    <w:pPr>
      <w:numPr>
        <w:numId w:val="0"/>
      </w:numPr>
    </w:pPr>
  </w:style>
  <w:style w:type="paragraph" w:customStyle="1" w:styleId="TableTextItalic">
    <w:name w:val="Table Text (Italic)"/>
    <w:basedOn w:val="TableText"/>
    <w:qFormat/>
    <w:rsid w:val="00837021"/>
    <w:pPr>
      <w:jc w:val="center"/>
    </w:pPr>
    <w:rPr>
      <w:i/>
    </w:rPr>
  </w:style>
  <w:style w:type="paragraph" w:customStyle="1" w:styleId="TableHeading2">
    <w:name w:val="Table Heading 2"/>
    <w:basedOn w:val="TableHeading"/>
    <w:qFormat/>
    <w:rsid w:val="000A0E19"/>
    <w:rPr>
      <w:b w:val="0"/>
      <w:sz w:val="15"/>
    </w:rPr>
  </w:style>
  <w:style w:type="paragraph" w:customStyle="1" w:styleId="Footertext2">
    <w:name w:val="Footer text 2"/>
    <w:basedOn w:val="FooterText"/>
    <w:rsid w:val="00450E47"/>
    <w:pPr>
      <w:framePr w:wrap="around"/>
      <w:spacing w:after="0"/>
    </w:pPr>
    <w:rPr>
      <w:b/>
      <w:sz w:val="15"/>
    </w:rPr>
  </w:style>
  <w:style w:type="paragraph" w:customStyle="1" w:styleId="FooterEmail">
    <w:name w:val="Footer Email"/>
    <w:basedOn w:val="Footer"/>
    <w:rsid w:val="007D59A8"/>
    <w:pPr>
      <w:framePr w:w="5256" w:h="352" w:hRule="exact" w:wrap="around" w:vAnchor="page" w:hAnchor="page" w:x="9498" w:y="11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earch@respectvictoria.vic.gov.au" TargetMode="External"/><Relationship Id="rId13" Type="http://schemas.openxmlformats.org/officeDocument/2006/relationships/image" Target="media/image2.sv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ecd.org/dac/evaluation/daccriteriaforevaluatingdevelopmentassistance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research@respectvictoria.vic.gov.au" TargetMode="External"/><Relationship Id="rId23" Type="http://schemas.openxmlformats.org/officeDocument/2006/relationships/customXml" Target="../customXml/item4.xml"/><Relationship Id="rId10" Type="http://schemas.openxmlformats.org/officeDocument/2006/relationships/hyperlink" Target="https://www.respectvictoria.vic.gov.au/sites/default/files/documents/202107/Free%20from%20Violence%20Monitoring%20and%20Evaluation%20Strategic%20Framework.pdf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research@respectvictoria.vic.gov.au" TargetMode="External"/><Relationship Id="rId14" Type="http://schemas.openxmlformats.org/officeDocument/2006/relationships/image" Target="media/image3.png"/><Relationship Id="rId22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DB9AC2637D449B97D1D07BCAC94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2C366-91AF-4CAE-82EA-4843E207839E}"/>
      </w:docPartPr>
      <w:docPartBody>
        <w:p w:rsidR="005364FC" w:rsidRDefault="005364FC">
          <w:pPr>
            <w:pStyle w:val="64DB9AC2637D449B97D1D07BCAC941AC"/>
          </w:pPr>
          <w:r w:rsidRPr="00BD7C2C">
            <w:t>To what extent has the project been delivered on time and on budget?</w:t>
          </w:r>
        </w:p>
      </w:docPartBody>
    </w:docPart>
    <w:docPart>
      <w:docPartPr>
        <w:name w:val="D5E366FA4C144297BF564FDA84769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0EC3E-95DE-4683-902B-9F6715534486}"/>
      </w:docPartPr>
      <w:docPartBody>
        <w:p w:rsidR="005364FC" w:rsidRDefault="005364FC">
          <w:pPr>
            <w:pStyle w:val="D5E366FA4C144297BF564FDA84769CC0"/>
          </w:pPr>
          <w:r w:rsidRPr="003555C9">
            <w:t>Budget has been fully acquitted.</w:t>
          </w:r>
        </w:p>
      </w:docPartBody>
    </w:docPart>
    <w:docPart>
      <w:docPartPr>
        <w:name w:val="8017600C0B0E45EDA2C6CB2B387EE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FD2F6-4333-428E-8607-8153482883A9}"/>
      </w:docPartPr>
      <w:docPartBody>
        <w:p w:rsidR="005364FC" w:rsidRDefault="005364FC">
          <w:pPr>
            <w:pStyle w:val="8017600C0B0E45EDA2C6CB2B387EE4F6"/>
          </w:pPr>
          <w:r w:rsidRPr="00AF3BE5">
            <w:t>Program documents – budget papers.</w:t>
          </w:r>
        </w:p>
      </w:docPartBody>
    </w:docPart>
    <w:docPart>
      <w:docPartPr>
        <w:name w:val="5B6C9FF16AA34F6EB2CF7E3D87DB76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25DEA8-370E-4876-AB89-E5A0EBC825AA}"/>
      </w:docPartPr>
      <w:docPartBody>
        <w:p w:rsidR="005364FC" w:rsidRDefault="005364FC">
          <w:pPr>
            <w:pStyle w:val="5B6C9FF16AA34F6EB2CF7E3D87DB76C6"/>
          </w:pPr>
          <w:r w:rsidRPr="003555C9">
            <w:t>Evaluator.</w:t>
          </w:r>
        </w:p>
      </w:docPartBody>
    </w:docPart>
    <w:docPart>
      <w:docPartPr>
        <w:name w:val="63A65217F8C74504A15BEDF1DE602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D39A78-A025-45E4-8460-9252FA34B3C7}"/>
      </w:docPartPr>
      <w:docPartBody>
        <w:p w:rsidR="005364FC" w:rsidRDefault="005364FC">
          <w:pPr>
            <w:pStyle w:val="63A65217F8C74504A15BEDF1DE602EE0"/>
          </w:pPr>
          <w:r w:rsidRPr="003555C9">
            <w:t xml:space="preserve">To what degree are the program components appropriate to achieving the outcomes? Would other </w:t>
          </w:r>
          <w:r w:rsidRPr="003555C9">
            <w:t>activities have been better?</w:t>
          </w:r>
        </w:p>
      </w:docPartBody>
    </w:docPart>
    <w:docPart>
      <w:docPartPr>
        <w:name w:val="C6A9CFF56E8B448EA819FB60AFFB5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F8DC6-948A-4DCB-BAF3-D99C8DE272DB}"/>
      </w:docPartPr>
      <w:docPartBody>
        <w:p w:rsidR="005364FC" w:rsidRDefault="005364FC">
          <w:pPr>
            <w:pStyle w:val="C6A9CFF56E8B448EA819FB60AFFB5A14"/>
          </w:pPr>
          <w:r w:rsidRPr="003555C9">
            <w:t>Program variables are achieving individual outcomes.</w:t>
          </w:r>
        </w:p>
      </w:docPartBody>
    </w:docPart>
    <w:docPart>
      <w:docPartPr>
        <w:name w:val="C2F702AB43E940B996CEAA479BEAEB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8C57A-970D-4884-947C-956BBFF954DD}"/>
      </w:docPartPr>
      <w:docPartBody>
        <w:p w:rsidR="003955FC" w:rsidRDefault="005364FC" w:rsidP="0042525C">
          <w:pPr>
            <w:pStyle w:val="TableListBullet"/>
          </w:pPr>
          <w:r>
            <w:t>Participant experience feedback – interviews.</w:t>
          </w:r>
        </w:p>
        <w:p w:rsidR="005364FC" w:rsidRDefault="005364FC">
          <w:pPr>
            <w:pStyle w:val="C2F702AB43E940B996CEAA479BEAEB5A"/>
          </w:pPr>
          <w:r>
            <w:t>Participant knowledge demonstration – surveys.</w:t>
          </w:r>
        </w:p>
      </w:docPartBody>
    </w:docPart>
    <w:docPart>
      <w:docPartPr>
        <w:name w:val="B5CD47C28462445E8280588A25B78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7619-FAFE-46EF-BD56-6AB3B96E5B38}"/>
      </w:docPartPr>
      <w:docPartBody>
        <w:p w:rsidR="005364FC" w:rsidRDefault="005364FC">
          <w:pPr>
            <w:pStyle w:val="B5CD47C28462445E8280588A25B788B6"/>
          </w:pPr>
          <w:r w:rsidRPr="00837021">
            <w:t>Program manager.</w:t>
          </w:r>
        </w:p>
      </w:docPartBody>
    </w:docPart>
    <w:docPart>
      <w:docPartPr>
        <w:name w:val="47D38C93F05A49D4997B65C0BDC56F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BA799-0329-4AE9-ADE9-100B390C61DA}"/>
      </w:docPartPr>
      <w:docPartBody>
        <w:p w:rsidR="005364FC" w:rsidRDefault="005364FC">
          <w:pPr>
            <w:pStyle w:val="47D38C93F05A49D4997B65C0BDC56F45"/>
          </w:pPr>
          <w:r w:rsidRPr="003555C9">
            <w:t xml:space="preserve">Has the program been implemented as planned? What were barriers </w:t>
          </w:r>
          <w:r w:rsidRPr="003555C9">
            <w:t>and enablers to implementation?</w:t>
          </w:r>
        </w:p>
      </w:docPartBody>
    </w:docPart>
    <w:docPart>
      <w:docPartPr>
        <w:name w:val="A8264D5AB88D417996B112CB6FAFDD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C32BF-25B9-4B5C-B288-40E9CEDE7E0F}"/>
      </w:docPartPr>
      <w:docPartBody>
        <w:p w:rsidR="003955FC" w:rsidRDefault="005364FC" w:rsidP="0042525C">
          <w:pPr>
            <w:pStyle w:val="TableListBullet"/>
          </w:pPr>
          <w:r>
            <w:t>Enrolment targets are met.</w:t>
          </w:r>
        </w:p>
        <w:p w:rsidR="005364FC" w:rsidRDefault="005364FC">
          <w:pPr>
            <w:pStyle w:val="A8264D5AB88D417996B112CB6FAFDD35"/>
          </w:pPr>
          <w:r>
            <w:t>Program components are fully executed.</w:t>
          </w:r>
        </w:p>
      </w:docPartBody>
    </w:docPart>
    <w:docPart>
      <w:docPartPr>
        <w:name w:val="B548C595CFB34630848394DA5F7061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6D970-0DC8-4BFF-8FC6-D2393D83A13C}"/>
      </w:docPartPr>
      <w:docPartBody>
        <w:p w:rsidR="003955FC" w:rsidRDefault="005364FC" w:rsidP="0042525C">
          <w:pPr>
            <w:pStyle w:val="TableListBullet"/>
          </w:pPr>
          <w:r>
            <w:t>Program data on enrolments.</w:t>
          </w:r>
        </w:p>
        <w:p w:rsidR="005364FC" w:rsidRDefault="005364FC">
          <w:pPr>
            <w:pStyle w:val="B548C595CFB34630848394DA5F7061F5"/>
          </w:pPr>
          <w:r>
            <w:t>Program manager’s implementation report.</w:t>
          </w:r>
        </w:p>
      </w:docPartBody>
    </w:docPart>
    <w:docPart>
      <w:docPartPr>
        <w:name w:val="DB325709F5044AC5BF80206493710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B4148-5F5A-4B8D-9C9F-26CC041FDCDC}"/>
      </w:docPartPr>
      <w:docPartBody>
        <w:p w:rsidR="005364FC" w:rsidRDefault="005364FC">
          <w:pPr>
            <w:pStyle w:val="DB325709F5044AC5BF80206493710C9A"/>
          </w:pPr>
          <w:r w:rsidRPr="00837021">
            <w:t>Program manager.</w:t>
          </w:r>
        </w:p>
      </w:docPartBody>
    </w:docPart>
    <w:docPart>
      <w:docPartPr>
        <w:name w:val="B41C30DB00E7466B9E728B5A1F8E1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18A25-9DF3-4629-BB94-3AED63B7F472}"/>
      </w:docPartPr>
      <w:docPartBody>
        <w:p w:rsidR="005364FC" w:rsidRDefault="005364FC">
          <w:pPr>
            <w:pStyle w:val="B41C30DB00E7466B9E728B5A1F8E178E"/>
          </w:pPr>
          <w:r w:rsidRPr="003555C9">
            <w:t>To what extent has the project achieved its short-term outcomes?</w:t>
          </w:r>
        </w:p>
      </w:docPartBody>
    </w:docPart>
    <w:docPart>
      <w:docPartPr>
        <w:name w:val="F6D2AF3699124AA3934E13A512E01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3B63A1-534E-4788-B5C5-FB0A42A9D14E}"/>
      </w:docPartPr>
      <w:docPartBody>
        <w:p w:rsidR="005364FC" w:rsidRDefault="005364FC">
          <w:pPr>
            <w:pStyle w:val="F6D2AF3699124AA3934E13A512E01EC7"/>
          </w:pPr>
          <w:r w:rsidRPr="00BC2734">
            <w:t>(From y</w:t>
          </w:r>
          <w:r w:rsidRPr="00BC2734">
            <w:t>our project logic.)</w:t>
          </w:r>
        </w:p>
      </w:docPartBody>
    </w:docPart>
    <w:docPart>
      <w:docPartPr>
        <w:name w:val="FF0F267B201B4E7E8332974A6E36F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F709E-C858-455C-BCA5-5E6C6EC26144}"/>
      </w:docPartPr>
      <w:docPartBody>
        <w:p w:rsidR="005364FC" w:rsidRDefault="005364FC">
          <w:pPr>
            <w:pStyle w:val="FF0F267B201B4E7E8332974A6E36FD66"/>
          </w:pPr>
          <w:r w:rsidRPr="00AF3BE5">
            <w:t>Participant experience feedback – interviews.</w:t>
          </w:r>
        </w:p>
      </w:docPartBody>
    </w:docPart>
    <w:docPart>
      <w:docPartPr>
        <w:name w:val="EE47C397E6C4412C92AC533370509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8510D-9ECE-493E-8C3A-DAD70DCF8137}"/>
      </w:docPartPr>
      <w:docPartBody>
        <w:p w:rsidR="005364FC" w:rsidRDefault="005364FC">
          <w:pPr>
            <w:pStyle w:val="EE47C397E6C4412C92AC53337050974E"/>
          </w:pPr>
          <w:r w:rsidRPr="00837021">
            <w:t>Program manager.</w:t>
          </w:r>
        </w:p>
      </w:docPartBody>
    </w:docPart>
    <w:docPart>
      <w:docPartPr>
        <w:name w:val="DD24918290704553B2476184F8E6B3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67E5C-9D93-4BD5-8C1D-80B37533DD00}"/>
      </w:docPartPr>
      <w:docPartBody>
        <w:p w:rsidR="005364FC" w:rsidRDefault="005364FC">
          <w:pPr>
            <w:pStyle w:val="DD24918290704553B2476184F8E6B368"/>
          </w:pPr>
          <w:r w:rsidRPr="00BC2734">
            <w:t>Short-term Outcome 1.</w:t>
          </w:r>
        </w:p>
      </w:docPartBody>
    </w:docPart>
    <w:docPart>
      <w:docPartPr>
        <w:name w:val="E7409B143F5844D58B5B4055F5E88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D98C7-689D-460D-91B0-397826DD3ECB}"/>
      </w:docPartPr>
      <w:docPartBody>
        <w:p w:rsidR="003955FC" w:rsidRDefault="005364FC" w:rsidP="0042525C">
          <w:pPr>
            <w:pStyle w:val="TableListBullet"/>
          </w:pPr>
          <w:r>
            <w:t>Indicator 1.</w:t>
          </w:r>
        </w:p>
        <w:p w:rsidR="005364FC" w:rsidRDefault="005364FC">
          <w:pPr>
            <w:pStyle w:val="E7409B143F5844D58B5B4055F5E886F0"/>
          </w:pPr>
          <w:r>
            <w:t>Indicator 2.</w:t>
          </w:r>
        </w:p>
      </w:docPartBody>
    </w:docPart>
    <w:docPart>
      <w:docPartPr>
        <w:name w:val="84D3F1E9BD9D4082972AC99AC0664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27DFD2-1067-43DA-93F0-C3FF9AC615F7}"/>
      </w:docPartPr>
      <w:docPartBody>
        <w:p w:rsidR="005364FC" w:rsidRDefault="005364FC">
          <w:pPr>
            <w:pStyle w:val="84D3F1E9BD9D4082972AC99AC06647DD"/>
          </w:pPr>
          <w:r w:rsidRPr="003555C9">
            <w:t>To what extent has the project achieved its medium-term outcomes?</w:t>
          </w:r>
        </w:p>
      </w:docPartBody>
    </w:docPart>
    <w:docPart>
      <w:docPartPr>
        <w:name w:val="B4D73E211B634FF4AF03DB2603FD6F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9A119-57D4-444D-BB63-5ABD1F0166F4}"/>
      </w:docPartPr>
      <w:docPartBody>
        <w:p w:rsidR="005364FC" w:rsidRDefault="005364FC">
          <w:pPr>
            <w:pStyle w:val="B4D73E211B634FF4AF03DB2603FD6FA6"/>
          </w:pPr>
          <w:r>
            <w:t>Medium</w:t>
          </w:r>
          <w:r w:rsidRPr="00BC2734">
            <w:t>-term Outcome 1.</w:t>
          </w:r>
        </w:p>
      </w:docPartBody>
    </w:docPart>
    <w:docPart>
      <w:docPartPr>
        <w:name w:val="57A167B83F384ABFA014A1634A0A7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A3860-1AF4-44A0-85D2-18755A82FCEE}"/>
      </w:docPartPr>
      <w:docPartBody>
        <w:p w:rsidR="003955FC" w:rsidRDefault="005364FC" w:rsidP="0042525C">
          <w:pPr>
            <w:pStyle w:val="TableListBullet"/>
          </w:pPr>
          <w:r>
            <w:t>Indicator 1.</w:t>
          </w:r>
        </w:p>
        <w:p w:rsidR="005364FC" w:rsidRDefault="005364FC">
          <w:pPr>
            <w:pStyle w:val="57A167B83F384ABFA014A1634A0A7F4D"/>
          </w:pPr>
          <w:r>
            <w:t>Indicator 2.</w:t>
          </w:r>
        </w:p>
      </w:docPartBody>
    </w:docPart>
    <w:docPart>
      <w:docPartPr>
        <w:name w:val="12A5D0851AE844E7A4FD45959E2CCB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1ED5F5-7038-4C49-85CF-1FCC24D6A8D4}"/>
      </w:docPartPr>
      <w:docPartBody>
        <w:p w:rsidR="005364FC" w:rsidRDefault="005364FC">
          <w:pPr>
            <w:pStyle w:val="12A5D0851AE844E7A4FD45959E2CCBEA"/>
          </w:pPr>
          <w:r w:rsidRPr="00AF3BE5">
            <w:t>Participant knowledge demonstration – surveys.</w:t>
          </w:r>
        </w:p>
      </w:docPartBody>
    </w:docPart>
    <w:docPart>
      <w:docPartPr>
        <w:name w:val="D9DD8CAE1AC1416EA8EA5F1D186825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1FB59D-2694-4C2C-89F6-A20F5FE167ED}"/>
      </w:docPartPr>
      <w:docPartBody>
        <w:p w:rsidR="005364FC" w:rsidRDefault="005364FC">
          <w:pPr>
            <w:pStyle w:val="D9DD8CAE1AC1416EA8EA5F1D186825A9"/>
          </w:pPr>
          <w:r w:rsidRPr="003555C9">
            <w:t>Evaluation staff/evaluator.</w:t>
          </w:r>
        </w:p>
      </w:docPartBody>
    </w:docPart>
    <w:docPart>
      <w:docPartPr>
        <w:name w:val="A6953995771448AD800BD890645F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18879-6393-4FB1-8632-7AE5650DAF2E}"/>
      </w:docPartPr>
      <w:docPartBody>
        <w:p w:rsidR="005364FC" w:rsidRDefault="005364FC">
          <w:pPr>
            <w:pStyle w:val="A6953995771448AD800BD890645F08E3"/>
          </w:pPr>
          <w:r w:rsidRPr="003555C9">
            <w:t>To what extent has the project achieved its long-term outcomes (impacts)?</w:t>
          </w:r>
        </w:p>
      </w:docPartBody>
    </w:docPart>
    <w:docPart>
      <w:docPartPr>
        <w:name w:val="02A1FFFAA5A64613B6309DDA1CDDEA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4498C-BA5D-4464-A672-ACF10869AD04}"/>
      </w:docPartPr>
      <w:docPartBody>
        <w:p w:rsidR="005364FC" w:rsidRDefault="005364FC">
          <w:pPr>
            <w:pStyle w:val="02A1FFFAA5A64613B6309DDA1CDDEA29"/>
          </w:pPr>
          <w:r>
            <w:t>Long</w:t>
          </w:r>
          <w:r w:rsidRPr="00BC2734">
            <w:t>-term Outcome 1.</w:t>
          </w:r>
        </w:p>
      </w:docPartBody>
    </w:docPart>
    <w:docPart>
      <w:docPartPr>
        <w:name w:val="79F016E3E3224A9A81617A08218F1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3FAF1-2A8E-45C2-B73F-931CB274E101}"/>
      </w:docPartPr>
      <w:docPartBody>
        <w:p w:rsidR="003955FC" w:rsidRDefault="005364FC" w:rsidP="0042525C">
          <w:pPr>
            <w:pStyle w:val="TableListBullet"/>
          </w:pPr>
          <w:r>
            <w:t>Indicator 1.</w:t>
          </w:r>
        </w:p>
        <w:p w:rsidR="005364FC" w:rsidRDefault="005364FC">
          <w:pPr>
            <w:pStyle w:val="79F016E3E3224A9A81617A08218F1648"/>
          </w:pPr>
          <w:r>
            <w:t>Indicator 2.</w:t>
          </w:r>
        </w:p>
      </w:docPartBody>
    </w:docPart>
    <w:docPart>
      <w:docPartPr>
        <w:name w:val="ABFEC50D054E4440824C11B9B43E06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CD76F-5251-491E-A0FE-04B02473409F}"/>
      </w:docPartPr>
      <w:docPartBody>
        <w:p w:rsidR="003955FC" w:rsidRDefault="005364FC" w:rsidP="0042525C">
          <w:pPr>
            <w:pStyle w:val="TableListBullet"/>
          </w:pPr>
          <w:r>
            <w:t>Local government area population data.</w:t>
          </w:r>
        </w:p>
        <w:p w:rsidR="005364FC" w:rsidRDefault="005364FC">
          <w:pPr>
            <w:pStyle w:val="ABFEC50D054E4440824C11B9B43E064C"/>
          </w:pPr>
          <w:r>
            <w:t>Crime statistics agen</w:t>
          </w:r>
          <w:r>
            <w:t>cy data.</w:t>
          </w:r>
        </w:p>
      </w:docPartBody>
    </w:docPart>
    <w:docPart>
      <w:docPartPr>
        <w:name w:val="19B53777FC9A422484D6A8DBCECEA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EB3C4-A43A-4A35-94ED-E5C9F3DF20C0}"/>
      </w:docPartPr>
      <w:docPartBody>
        <w:p w:rsidR="005364FC" w:rsidRDefault="005364FC">
          <w:pPr>
            <w:pStyle w:val="19B53777FC9A422484D6A8DBCECEAFC8"/>
          </w:pPr>
          <w:r w:rsidRPr="003555C9">
            <w:t>LGA data manager.</w:t>
          </w:r>
        </w:p>
      </w:docPartBody>
    </w:docPart>
    <w:docPart>
      <w:docPartPr>
        <w:name w:val="BE1BE9B8028E4EA79ACAD9980ECFE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BD0547-9D00-49CB-8349-9C418F802A92}"/>
      </w:docPartPr>
      <w:docPartBody>
        <w:p w:rsidR="003955FC" w:rsidRDefault="005364FC" w:rsidP="0042525C">
          <w:pPr>
            <w:pStyle w:val="TableListBullet"/>
          </w:pPr>
          <w:r>
            <w:t>Program manager perspectives – interview feedback.</w:t>
          </w:r>
        </w:p>
        <w:p w:rsidR="005364FC" w:rsidRDefault="005364FC">
          <w:pPr>
            <w:pStyle w:val="BE1BE9B8028E4EA79ACAD9980ECFE9D8"/>
          </w:pPr>
          <w:r>
            <w:t>Funding documentation.</w:t>
          </w:r>
        </w:p>
      </w:docPartBody>
    </w:docPart>
    <w:docPart>
      <w:docPartPr>
        <w:name w:val="9F8F8DF0A8CD4809A38C5C691E130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E1624-2285-44D8-8B31-BEF57F9579A0}"/>
      </w:docPartPr>
      <w:docPartBody>
        <w:p w:rsidR="005364FC" w:rsidRDefault="005364FC">
          <w:pPr>
            <w:pStyle w:val="9F8F8DF0A8CD4809A38C5C691E13046D"/>
          </w:pPr>
          <w:r w:rsidRPr="003555C9">
            <w:t>Evaluator.</w:t>
          </w:r>
        </w:p>
      </w:docPartBody>
    </w:docPart>
    <w:docPart>
      <w:docPartPr>
        <w:name w:val="BFAA20E026DF45FAA409B3D51E1191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F5EF4-C026-44BB-8E45-2EE6AE368522}"/>
      </w:docPartPr>
      <w:docPartBody>
        <w:p w:rsidR="005364FC" w:rsidRDefault="005364FC">
          <w:pPr>
            <w:pStyle w:val="BFAA20E026DF45FAA409B3D51E1191E4"/>
          </w:pPr>
          <w:r w:rsidRPr="00E41DB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63414F75394A93944975F44BEC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278A7-016B-4944-9867-B69DEE253380}"/>
      </w:docPartPr>
      <w:docPartBody>
        <w:p w:rsidR="005364FC" w:rsidRDefault="005364FC">
          <w:pPr>
            <w:pStyle w:val="3763414F75394A93944975F44BEC8607"/>
          </w:pPr>
          <w:r w:rsidRPr="00F53FDF">
            <w:t>e.g. To determine the effectiveness of the ABC Local Council Preventing Violence Together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505AA6"/>
    <w:multiLevelType w:val="hybridMultilevel"/>
    <w:tmpl w:val="6624FD54"/>
    <w:lvl w:ilvl="0" w:tplc="38F8F870">
      <w:start w:val="1"/>
      <w:numFmt w:val="bullet"/>
      <w:pStyle w:val="Table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4FC"/>
    <w:rsid w:val="0053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4DB9AC2637D449B97D1D07BCAC941AC">
    <w:name w:val="64DB9AC2637D449B97D1D07BCAC941AC"/>
  </w:style>
  <w:style w:type="paragraph" w:customStyle="1" w:styleId="D5E366FA4C144297BF564FDA84769CC0">
    <w:name w:val="D5E366FA4C144297BF564FDA84769CC0"/>
  </w:style>
  <w:style w:type="paragraph" w:customStyle="1" w:styleId="8017600C0B0E45EDA2C6CB2B387EE4F6">
    <w:name w:val="8017600C0B0E45EDA2C6CB2B387EE4F6"/>
  </w:style>
  <w:style w:type="paragraph" w:customStyle="1" w:styleId="5B6C9FF16AA34F6EB2CF7E3D87DB76C6">
    <w:name w:val="5B6C9FF16AA34F6EB2CF7E3D87DB76C6"/>
  </w:style>
  <w:style w:type="paragraph" w:customStyle="1" w:styleId="63A65217F8C74504A15BEDF1DE602EE0">
    <w:name w:val="63A65217F8C74504A15BEDF1DE602EE0"/>
  </w:style>
  <w:style w:type="paragraph" w:customStyle="1" w:styleId="C6A9CFF56E8B448EA819FB60AFFB5A14">
    <w:name w:val="C6A9CFF56E8B448EA819FB60AFFB5A14"/>
  </w:style>
  <w:style w:type="paragraph" w:customStyle="1" w:styleId="TableListBullet">
    <w:name w:val="Table List Bullet"/>
    <w:basedOn w:val="Normal"/>
    <w:qFormat/>
    <w:pPr>
      <w:numPr>
        <w:numId w:val="1"/>
      </w:numPr>
      <w:spacing w:before="80" w:after="120" w:line="276" w:lineRule="auto"/>
      <w:ind w:left="227" w:hanging="227"/>
    </w:pPr>
    <w:rPr>
      <w:rFonts w:eastAsiaTheme="minorHAnsi"/>
      <w:color w:val="5B9BD5" w:themeColor="accent5"/>
      <w:sz w:val="15"/>
      <w:lang w:eastAsia="en-US"/>
    </w:rPr>
  </w:style>
  <w:style w:type="paragraph" w:customStyle="1" w:styleId="C2F702AB43E940B996CEAA479BEAEB5A">
    <w:name w:val="C2F702AB43E940B996CEAA479BEAEB5A"/>
  </w:style>
  <w:style w:type="paragraph" w:customStyle="1" w:styleId="B5CD47C28462445E8280588A25B788B6">
    <w:name w:val="B5CD47C28462445E8280588A25B788B6"/>
  </w:style>
  <w:style w:type="paragraph" w:customStyle="1" w:styleId="47D38C93F05A49D4997B65C0BDC56F45">
    <w:name w:val="47D38C93F05A49D4997B65C0BDC56F45"/>
  </w:style>
  <w:style w:type="paragraph" w:customStyle="1" w:styleId="A8264D5AB88D417996B112CB6FAFDD35">
    <w:name w:val="A8264D5AB88D417996B112CB6FAFDD35"/>
  </w:style>
  <w:style w:type="paragraph" w:customStyle="1" w:styleId="B548C595CFB34630848394DA5F7061F5">
    <w:name w:val="B548C595CFB34630848394DA5F7061F5"/>
  </w:style>
  <w:style w:type="paragraph" w:customStyle="1" w:styleId="DB325709F5044AC5BF80206493710C9A">
    <w:name w:val="DB325709F5044AC5BF80206493710C9A"/>
  </w:style>
  <w:style w:type="paragraph" w:customStyle="1" w:styleId="B41C30DB00E7466B9E728B5A1F8E178E">
    <w:name w:val="B41C30DB00E7466B9E728B5A1F8E178E"/>
  </w:style>
  <w:style w:type="paragraph" w:customStyle="1" w:styleId="F6D2AF3699124AA3934E13A512E01EC7">
    <w:name w:val="F6D2AF3699124AA3934E13A512E01EC7"/>
  </w:style>
  <w:style w:type="paragraph" w:customStyle="1" w:styleId="FF0F267B201B4E7E8332974A6E36FD66">
    <w:name w:val="FF0F267B201B4E7E8332974A6E36FD66"/>
  </w:style>
  <w:style w:type="paragraph" w:customStyle="1" w:styleId="EE47C397E6C4412C92AC53337050974E">
    <w:name w:val="EE47C397E6C4412C92AC53337050974E"/>
  </w:style>
  <w:style w:type="paragraph" w:customStyle="1" w:styleId="DD24918290704553B2476184F8E6B368">
    <w:name w:val="DD24918290704553B2476184F8E6B368"/>
  </w:style>
  <w:style w:type="paragraph" w:customStyle="1" w:styleId="E7409B143F5844D58B5B4055F5E886F0">
    <w:name w:val="E7409B143F5844D58B5B4055F5E886F0"/>
  </w:style>
  <w:style w:type="paragraph" w:customStyle="1" w:styleId="84D3F1E9BD9D4082972AC99AC06647DD">
    <w:name w:val="84D3F1E9BD9D4082972AC99AC06647DD"/>
  </w:style>
  <w:style w:type="paragraph" w:customStyle="1" w:styleId="B4D73E211B634FF4AF03DB2603FD6FA6">
    <w:name w:val="B4D73E211B634FF4AF03DB2603FD6FA6"/>
  </w:style>
  <w:style w:type="paragraph" w:customStyle="1" w:styleId="57A167B83F384ABFA014A1634A0A7F4D">
    <w:name w:val="57A167B83F384ABFA014A1634A0A7F4D"/>
  </w:style>
  <w:style w:type="paragraph" w:customStyle="1" w:styleId="12A5D0851AE844E7A4FD45959E2CCBEA">
    <w:name w:val="12A5D0851AE844E7A4FD45959E2CCBEA"/>
  </w:style>
  <w:style w:type="paragraph" w:customStyle="1" w:styleId="D9DD8CAE1AC1416EA8EA5F1D186825A9">
    <w:name w:val="D9DD8CAE1AC1416EA8EA5F1D186825A9"/>
  </w:style>
  <w:style w:type="paragraph" w:customStyle="1" w:styleId="A6953995771448AD800BD890645F08E3">
    <w:name w:val="A6953995771448AD800BD890645F08E3"/>
  </w:style>
  <w:style w:type="paragraph" w:customStyle="1" w:styleId="02A1FFFAA5A64613B6309DDA1CDDEA29">
    <w:name w:val="02A1FFFAA5A64613B6309DDA1CDDEA29"/>
  </w:style>
  <w:style w:type="paragraph" w:customStyle="1" w:styleId="79F016E3E3224A9A81617A08218F1648">
    <w:name w:val="79F016E3E3224A9A81617A08218F1648"/>
  </w:style>
  <w:style w:type="paragraph" w:customStyle="1" w:styleId="ABFEC50D054E4440824C11B9B43E064C">
    <w:name w:val="ABFEC50D054E4440824C11B9B43E064C"/>
  </w:style>
  <w:style w:type="paragraph" w:customStyle="1" w:styleId="19B53777FC9A422484D6A8DBCECEAFC8">
    <w:name w:val="19B53777FC9A422484D6A8DBCECEAFC8"/>
  </w:style>
  <w:style w:type="paragraph" w:customStyle="1" w:styleId="9A24167E6EA94632A695304CE17D9712">
    <w:name w:val="9A24167E6EA94632A695304CE17D9712"/>
  </w:style>
  <w:style w:type="paragraph" w:customStyle="1" w:styleId="36FC9670A5AF4CAD8D8D24FB0A7987B3">
    <w:name w:val="36FC9670A5AF4CAD8D8D24FB0A7987B3"/>
  </w:style>
  <w:style w:type="paragraph" w:customStyle="1" w:styleId="BE1BE9B8028E4EA79ACAD9980ECFE9D8">
    <w:name w:val="BE1BE9B8028E4EA79ACAD9980ECFE9D8"/>
  </w:style>
  <w:style w:type="paragraph" w:customStyle="1" w:styleId="9F8F8DF0A8CD4809A38C5C691E13046D">
    <w:name w:val="9F8F8DF0A8CD4809A38C5C691E13046D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FAA20E026DF45FAA409B3D51E1191E4">
    <w:name w:val="BFAA20E026DF45FAA409B3D51E1191E4"/>
  </w:style>
  <w:style w:type="paragraph" w:customStyle="1" w:styleId="3763414F75394A93944975F44BEC8607">
    <w:name w:val="3763414F75394A93944975F44BEC86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pect">
      <a:dk1>
        <a:sysClr val="windowText" lastClr="000000"/>
      </a:dk1>
      <a:lt1>
        <a:sysClr val="window" lastClr="FFFFFF"/>
      </a:lt1>
      <a:dk2>
        <a:srgbClr val="E57200"/>
      </a:dk2>
      <a:lt2>
        <a:srgbClr val="FFFFFF"/>
      </a:lt2>
      <a:accent1>
        <a:srgbClr val="E57200"/>
      </a:accent1>
      <a:accent2>
        <a:srgbClr val="FFAA56"/>
      </a:accent2>
      <a:accent3>
        <a:srgbClr val="F2F2F2"/>
      </a:accent3>
      <a:accent4>
        <a:srgbClr val="3C3C3C"/>
      </a:accent4>
      <a:accent5>
        <a:srgbClr val="666666"/>
      </a:accent5>
      <a:accent6>
        <a:srgbClr val="D8D8D8"/>
      </a:accent6>
      <a:hlink>
        <a:srgbClr val="AAAAAA"/>
      </a:hlink>
      <a:folHlink>
        <a:srgbClr val="00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070F893825EA4290BBDA8A1038E3AA" ma:contentTypeVersion="15" ma:contentTypeDescription="Create a new document." ma:contentTypeScope="" ma:versionID="735b45168d58c1cc1438deeb0efff5df">
  <xsd:schema xmlns:xsd="http://www.w3.org/2001/XMLSchema" xmlns:xs="http://www.w3.org/2001/XMLSchema" xmlns:p="http://schemas.microsoft.com/office/2006/metadata/properties" xmlns:ns2="59bc64bb-5ffd-47b9-a9eb-a625face39ab" xmlns:ns3="d8a81fb4-2740-4440-82bd-7caf6f2de287" xmlns:ns4="5ce0f2b5-5be5-4508-bce9-d7011ece0659" targetNamespace="http://schemas.microsoft.com/office/2006/metadata/properties" ma:root="true" ma:fieldsID="ba5e039f302438485c0d2dd0290f7768" ns2:_="" ns3:_="" ns4:_="">
    <xsd:import namespace="59bc64bb-5ffd-47b9-a9eb-a625face39ab"/>
    <xsd:import namespace="d8a81fb4-2740-4440-82bd-7caf6f2de287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c64bb-5ffd-47b9-a9eb-a625face39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a81fb4-2740-4440-82bd-7caf6f2de28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e61f54ee-780e-4002-a58f-1187248705b8}" ma:internalName="TaxCatchAll" ma:showField="CatchAllData" ma:web="d8a81fb4-2740-4440-82bd-7caf6f2de2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e0f2b5-5be5-4508-bce9-d7011ece0659" xsi:nil="true"/>
    <lcf76f155ced4ddcb4097134ff3c332f xmlns="59bc64bb-5ffd-47b9-a9eb-a625face39a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051BFF-30E5-410D-B231-23FC8F8D9D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B40C00-081A-4D77-97DE-A7B9E8B2B4E7}"/>
</file>

<file path=customXml/itemProps3.xml><?xml version="1.0" encoding="utf-8"?>
<ds:datastoreItem xmlns:ds="http://schemas.openxmlformats.org/officeDocument/2006/customXml" ds:itemID="{40F8F938-FC1E-490B-A7BE-7F336E4EFC35}"/>
</file>

<file path=customXml/itemProps4.xml><?xml version="1.0" encoding="utf-8"?>
<ds:datastoreItem xmlns:ds="http://schemas.openxmlformats.org/officeDocument/2006/customXml" ds:itemID="{70B5119C-FB3D-4413-99F9-1B00AFC307EB}"/>
</file>

<file path=docProps/app.xml><?xml version="1.0" encoding="utf-8"?>
<Properties xmlns="http://schemas.openxmlformats.org/officeDocument/2006/extended-properties" xmlns:vt="http://schemas.openxmlformats.org/officeDocument/2006/docPropsVTypes">
  <Template>Respect-Evaluation Plan template.dotx</Template>
  <TotalTime>1</TotalTime>
  <Pages>3</Pages>
  <Words>611</Words>
  <Characters>3488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Papas (DFFH)</dc:creator>
  <cp:keywords/>
  <dc:description/>
  <cp:lastModifiedBy>Chloe Papas (RespectVictoria)</cp:lastModifiedBy>
  <cp:revision>2</cp:revision>
  <dcterms:created xsi:type="dcterms:W3CDTF">2022-09-14T01:17:00Z</dcterms:created>
  <dcterms:modified xsi:type="dcterms:W3CDTF">2022-09-14T01:17:00Z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0x010100D6070F893825EA4290BBDA8A1038E3AA</vt:lpwstr>
  </property>
</Properties>
</file>