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3277B" w14:textId="5D15E9F6" w:rsidR="006F4B19" w:rsidRDefault="00562531" w:rsidP="00765CAD">
      <w:pPr>
        <w:pStyle w:val="BannerFrame"/>
        <w:framePr w:wrap="around"/>
      </w:pPr>
      <w:r>
        <w:rPr>
          <w:noProof/>
        </w:rPr>
        <mc:AlternateContent>
          <mc:Choice Requires="wps">
            <w:drawing>
              <wp:inline distT="0" distB="0" distL="0" distR="0" wp14:anchorId="2CBD705D" wp14:editId="180C12AB">
                <wp:extent cx="10692000" cy="1620000"/>
                <wp:effectExtent l="0" t="0" r="0" b="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000" cy="16200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1B16EB" w14:textId="18D41267" w:rsidR="00806F83" w:rsidRDefault="00B4664E" w:rsidP="004F28DF">
                            <w:pPr>
                              <w:pStyle w:val="BannerText"/>
                              <w:rPr>
                                <w:b/>
                                <w:spacing w:val="-4"/>
                                <w:sz w:val="52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52"/>
                              </w:rPr>
                              <w:t>Project Logic Model</w:t>
                            </w:r>
                            <w:r w:rsidR="00806F83">
                              <w:rPr>
                                <w:b/>
                                <w:spacing w:val="-4"/>
                                <w:sz w:val="52"/>
                              </w:rPr>
                              <w:t xml:space="preserve"> </w:t>
                            </w:r>
                            <w:r w:rsidR="00806F83" w:rsidRPr="00806F83">
                              <w:rPr>
                                <w:b/>
                                <w:spacing w:val="-4"/>
                                <w:sz w:val="52"/>
                              </w:rPr>
                              <w:t>Template</w:t>
                            </w:r>
                          </w:p>
                          <w:p w14:paraId="29C3F189" w14:textId="4BA021A2" w:rsidR="00562531" w:rsidRPr="00562531" w:rsidRDefault="00B4664E" w:rsidP="00B4664E">
                            <w:pPr>
                              <w:pStyle w:val="BannerText"/>
                            </w:pPr>
                            <w:r w:rsidRPr="00B4664E">
                              <w:rPr>
                                <w:rStyle w:val="Strong"/>
                              </w:rPr>
                              <w:t>Project Objective:</w:t>
                            </w:r>
                            <w:r w:rsidRPr="00B4664E">
                              <w:t xml:space="preserve"> </w:t>
                            </w:r>
                            <w:sdt>
                              <w:sdtPr>
                                <w:id w:val="-1051376960"/>
                                <w:placeholder>
                                  <w:docPart w:val="3262AF39F0114DFC945B980BEF37A68C"/>
                                </w:placeholder>
                                <w:temporary/>
                                <w:showingPlcHdr/>
                                <w15:appearance w15:val="hidden"/>
                                <w:text w:multiLine="1"/>
                              </w:sdtPr>
                              <w:sdtContent>
                                <w:r w:rsidR="000A7604">
                                  <w:t xml:space="preserve">e.g. </w:t>
                                </w:r>
                                <w:r w:rsidRPr="00B4664E">
                                  <w:t>‘To build effective and safe bystander behaviours amongst participants’.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360000" tIns="432000" rIns="36000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CBD70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841.9pt;height:12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" fillcolor="#f2f2f2 [3206]" stroked="f">
                <v:textbox inset="10mm,12mm,10mm">
                  <w:txbxContent>
                    <w:p w14:paraId="511B16EB" w14:textId="18D41267" w:rsidR="00806F83" w:rsidRDefault="00B4664E" w:rsidP="004F28DF">
                      <w:pPr>
                        <w:pStyle w:val="BannerText"/>
                        <w:rPr>
                          <w:b/>
                          <w:spacing w:val="-4"/>
                          <w:sz w:val="52"/>
                        </w:rPr>
                      </w:pPr>
                      <w:r>
                        <w:rPr>
                          <w:b/>
                          <w:spacing w:val="-4"/>
                          <w:sz w:val="52"/>
                        </w:rPr>
                        <w:t>Project Logic Model</w:t>
                      </w:r>
                      <w:r w:rsidR="00806F83">
                        <w:rPr>
                          <w:b/>
                          <w:spacing w:val="-4"/>
                          <w:sz w:val="52"/>
                        </w:rPr>
                        <w:t xml:space="preserve"> </w:t>
                      </w:r>
                      <w:r w:rsidR="00806F83" w:rsidRPr="00806F83">
                        <w:rPr>
                          <w:b/>
                          <w:spacing w:val="-4"/>
                          <w:sz w:val="52"/>
                        </w:rPr>
                        <w:t>Template</w:t>
                      </w:r>
                    </w:p>
                    <w:p w14:paraId="29C3F189" w14:textId="4BA021A2" w:rsidR="00562531" w:rsidRPr="00562531" w:rsidRDefault="00B4664E" w:rsidP="00B4664E">
                      <w:pPr>
                        <w:pStyle w:val="BannerText"/>
                      </w:pPr>
                      <w:r w:rsidRPr="00B4664E">
                        <w:rPr>
                          <w:rStyle w:val="Strong"/>
                        </w:rPr>
                        <w:t>Project Objective:</w:t>
                      </w:r>
                      <w:r w:rsidRPr="00B4664E">
                        <w:t xml:space="preserve"> </w:t>
                      </w:r>
                      <w:sdt>
                        <w:sdtPr>
                          <w:id w:val="-1051376960"/>
                          <w:placeholder>
                            <w:docPart w:val="3262AF39F0114DFC945B980BEF37A68C"/>
                          </w:placeholder>
                          <w:temporary/>
                          <w:showingPlcHdr/>
                          <w15:appearance w15:val="hidden"/>
                          <w:text w:multiLine="1"/>
                        </w:sdtPr>
                        <w:sdtContent>
                          <w:r w:rsidR="000A7604">
                            <w:t xml:space="preserve">e.g. </w:t>
                          </w:r>
                          <w:r w:rsidRPr="00B4664E">
                            <w:t>‘To build effective and safe bystander behaviours amongst participants’.</w:t>
                          </w:r>
                        </w:sdtContent>
                      </w:sdt>
                    </w:p>
                  </w:txbxContent>
                </v:textbox>
                <w10:anchorlock/>
              </v:shape>
            </w:pict>
          </mc:Fallback>
        </mc:AlternateContent>
      </w:r>
    </w:p>
    <w:p w14:paraId="41C75FB5" w14:textId="77777777" w:rsidR="00575A26" w:rsidRPr="00575A26" w:rsidRDefault="00575A26" w:rsidP="00575A26">
      <w:pPr>
        <w:pStyle w:val="FooterText"/>
        <w:framePr w:wrap="around"/>
      </w:pPr>
      <w:r w:rsidRPr="00575A26">
        <w:rPr>
          <w:rStyle w:val="Strong"/>
        </w:rPr>
        <w:t>External factors:</w:t>
      </w:r>
      <w:r w:rsidRPr="00575A26">
        <w:t xml:space="preserve"> List here factors outside your control that might impact the success of the project (</w:t>
      </w:r>
      <w:proofErr w:type="gramStart"/>
      <w:r w:rsidRPr="00575A26">
        <w:t>e.g.</w:t>
      </w:r>
      <w:proofErr w:type="gramEnd"/>
      <w:r w:rsidRPr="00575A26">
        <w:t xml:space="preserve"> a reduction in funding, the pandemic, etc.) </w:t>
      </w:r>
    </w:p>
    <w:p w14:paraId="18AF7541" w14:textId="0541494C" w:rsidR="00575A26" w:rsidRPr="00575A26" w:rsidRDefault="00575A26" w:rsidP="00575A26">
      <w:pPr>
        <w:pStyle w:val="FooterText"/>
        <w:framePr w:wrap="around"/>
      </w:pPr>
      <w:r w:rsidRPr="00575A26">
        <w:rPr>
          <w:rStyle w:val="Strong"/>
        </w:rPr>
        <w:t>Assumptions:</w:t>
      </w:r>
      <w:r w:rsidRPr="00575A26">
        <w:t xml:space="preserve"> An assumption is any condition that is necessary to make the outcomes in your project successful </w:t>
      </w:r>
      <w:proofErr w:type="gramStart"/>
      <w:r w:rsidRPr="00575A26">
        <w:t>e.g.</w:t>
      </w:r>
      <w:proofErr w:type="gramEnd"/>
      <w:r w:rsidRPr="00575A26">
        <w:t xml:space="preserve"> a well-trained workshop facilitator if workshops are an output. Outcome definitions have been adapted from State Government of Victoria (2021) </w:t>
      </w:r>
      <w:hyperlink r:id="rId8" w:history="1">
        <w:r w:rsidRPr="00575A26">
          <w:rPr>
            <w:rStyle w:val="Hyperlink"/>
          </w:rPr>
          <w:t>Outcomes Reform in Victoria.</w:t>
        </w:r>
      </w:hyperlink>
    </w:p>
    <w:p w14:paraId="69A4D0A9" w14:textId="495ACF5A" w:rsidR="00575A26" w:rsidRPr="00575A26" w:rsidRDefault="00575A26" w:rsidP="00575A26">
      <w:pPr>
        <w:pStyle w:val="Footertext2"/>
        <w:framePr w:wrap="around"/>
      </w:pPr>
      <w:r w:rsidRPr="00575A26">
        <w:t>This is a template. Please feel free to delete the examples provided and add your own text.</w:t>
      </w:r>
    </w:p>
    <w:p w14:paraId="43522E98" w14:textId="328ED718" w:rsidR="00B4664E" w:rsidRDefault="002D534A" w:rsidP="00575A26">
      <w:r>
        <w:rPr>
          <w:noProof/>
        </w:rPr>
        <mc:AlternateContent>
          <mc:Choice Requires="wpc">
            <w:drawing>
              <wp:inline distT="0" distB="0" distL="0" distR="0" wp14:anchorId="45D89ABC" wp14:editId="7861317B">
                <wp:extent cx="9971405" cy="4148252"/>
                <wp:effectExtent l="0" t="0" r="0" b="5080"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7" name="Text Placeholder 1">
                          <a:extLst>
                            <a:ext uri="{FF2B5EF4-FFF2-40B4-BE49-F238E27FC236}">
                              <a16:creationId xmlns:a16="http://schemas.microsoft.com/office/drawing/2014/main" id="{19CED25A-0A5E-CD02-E768-5BE48F249A85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0" y="883708"/>
                            <a:ext cx="1380137" cy="2949805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4BB0233D" w14:textId="77777777" w:rsidR="00D628E6" w:rsidRPr="00D628E6" w:rsidRDefault="00D628E6" w:rsidP="00575A26">
                              <w:pPr>
                                <w:pStyle w:val="GraphicHeading"/>
                              </w:pPr>
                              <w:r w:rsidRPr="00D628E6">
                                <w:t>Partners</w:t>
                              </w:r>
                            </w:p>
                            <w:p w14:paraId="3F44ADBB" w14:textId="77777777" w:rsidR="00D628E6" w:rsidRPr="00D628E6" w:rsidRDefault="00D628E6" w:rsidP="00D628E6">
                              <w:pPr>
                                <w:pStyle w:val="GraphicText"/>
                              </w:pPr>
                              <w:r w:rsidRPr="00D628E6">
                                <w:t>(for example community organisations, businesses).</w:t>
                              </w:r>
                            </w:p>
                            <w:p w14:paraId="48C9BF37" w14:textId="77777777" w:rsidR="00D628E6" w:rsidRPr="00D628E6" w:rsidRDefault="00D628E6" w:rsidP="00B92086">
                              <w:pPr>
                                <w:pStyle w:val="GraphicHeading"/>
                              </w:pPr>
                              <w:r w:rsidRPr="00D628E6">
                                <w:t>Strategies and Frameworks</w:t>
                              </w:r>
                            </w:p>
                            <w:p w14:paraId="7EB98A7A" w14:textId="77777777" w:rsidR="00D628E6" w:rsidRPr="00D628E6" w:rsidRDefault="00D628E6" w:rsidP="00575A26">
                              <w:pPr>
                                <w:pStyle w:val="GraphicHeading"/>
                              </w:pPr>
                              <w:r w:rsidRPr="00D628E6">
                                <w:t>Funding</w:t>
                              </w:r>
                            </w:p>
                            <w:p w14:paraId="2F0260EF" w14:textId="77777777" w:rsidR="00D628E6" w:rsidRPr="00D628E6" w:rsidRDefault="00D628E6" w:rsidP="00575A26">
                              <w:pPr>
                                <w:pStyle w:val="GraphicHeading"/>
                              </w:pPr>
                              <w:r w:rsidRPr="00D628E6">
                                <w:t xml:space="preserve">Project Governance </w:t>
                              </w:r>
                            </w:p>
                            <w:p w14:paraId="094D78FC" w14:textId="77777777" w:rsidR="00D628E6" w:rsidRPr="00D628E6" w:rsidRDefault="00D628E6" w:rsidP="00D628E6">
                              <w:pPr>
                                <w:pStyle w:val="GraphicText"/>
                              </w:pPr>
                              <w:r w:rsidRPr="00D628E6">
                                <w:t>(for example Steering Group, Advisory Group).</w:t>
                              </w:r>
                            </w:p>
                            <w:p w14:paraId="7C270BF2" w14:textId="77777777" w:rsidR="00D628E6" w:rsidRPr="00D628E6" w:rsidRDefault="00D628E6" w:rsidP="00575A26">
                              <w:pPr>
                                <w:pStyle w:val="GraphicHeading"/>
                              </w:pPr>
                              <w:r w:rsidRPr="00D628E6">
                                <w:t>Staff</w:t>
                              </w:r>
                            </w:p>
                            <w:p w14:paraId="01025028" w14:textId="77777777" w:rsidR="00D628E6" w:rsidRPr="00D628E6" w:rsidRDefault="00D628E6" w:rsidP="00D628E6">
                              <w:pPr>
                                <w:pStyle w:val="GraphicText"/>
                              </w:pPr>
                              <w:r w:rsidRPr="00D628E6">
                                <w:t>(for example project staff, cultural advisors, etc).</w:t>
                              </w:r>
                            </w:p>
                          </w:txbxContent>
                        </wps:txbx>
                        <wps:bodyPr lIns="36000" rIns="36000"/>
                      </wps:wsp>
                      <wps:wsp>
                        <wps:cNvPr id="8" name="Text Placeholder 2">
                          <a:extLst>
                            <a:ext uri="{FF2B5EF4-FFF2-40B4-BE49-F238E27FC236}">
                              <a16:creationId xmlns:a16="http://schemas.microsoft.com/office/drawing/2014/main" id="{A528E99B-3C1D-3158-1525-AEC714C59AAA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1380137" cy="837387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</wps:spPr>
                        <wps:txbx>
                          <w:txbxContent>
                            <w:p w14:paraId="0586F3D3" w14:textId="77777777" w:rsidR="00D628E6" w:rsidRDefault="00D628E6" w:rsidP="00575A26">
                              <w:pPr>
                                <w:pStyle w:val="GraphicHeading-White"/>
                              </w:pPr>
                              <w:r>
                                <w:t>Inputs</w:t>
                              </w:r>
                            </w:p>
                            <w:p w14:paraId="2544AAD0" w14:textId="77777777" w:rsidR="00D628E6" w:rsidRDefault="00D628E6" w:rsidP="00575A26">
                              <w:pPr>
                                <w:pStyle w:val="GraphicText-White"/>
                              </w:pPr>
                              <w:r>
                                <w:t>(The resources you will use to deliver activities and outputs in the project.)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9" name="Text Placeholder 3">
                          <a:extLst>
                            <a:ext uri="{FF2B5EF4-FFF2-40B4-BE49-F238E27FC236}">
                              <a16:creationId xmlns:a16="http://schemas.microsoft.com/office/drawing/2014/main" id="{CA619E83-8E49-C020-395A-9AD8590567B5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1605939" y="0"/>
                            <a:ext cx="1380137" cy="837387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</wps:spPr>
                        <wps:txbx>
                          <w:txbxContent>
                            <w:p w14:paraId="74B2F118" w14:textId="77777777" w:rsidR="00D628E6" w:rsidRDefault="00D628E6" w:rsidP="00575A26">
                              <w:pPr>
                                <w:pStyle w:val="GraphicHeading-White"/>
                              </w:pPr>
                              <w:r>
                                <w:t>Activities</w:t>
                              </w:r>
                            </w:p>
                            <w:p w14:paraId="0FD824BA" w14:textId="77777777" w:rsidR="00D628E6" w:rsidRDefault="00D628E6" w:rsidP="00575A26">
                              <w:pPr>
                                <w:pStyle w:val="GraphicText-White"/>
                              </w:pPr>
                              <w:r>
                                <w:t>(Project actions that will lead to your outputs.)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19" name="Text Placeholder 4">
                          <a:extLst>
                            <a:ext uri="{FF2B5EF4-FFF2-40B4-BE49-F238E27FC236}">
                              <a16:creationId xmlns:a16="http://schemas.microsoft.com/office/drawing/2014/main" id="{A47BD4E4-EA45-907B-1313-440EA18170B0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3211877" y="0"/>
                            <a:ext cx="1380137" cy="837387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</wps:spPr>
                        <wps:txbx>
                          <w:txbxContent>
                            <w:p w14:paraId="0E0BC002" w14:textId="77777777" w:rsidR="00D628E6" w:rsidRDefault="00D628E6" w:rsidP="00575A26">
                              <w:pPr>
                                <w:pStyle w:val="GraphicHeading-White"/>
                              </w:pPr>
                              <w:r>
                                <w:t>Outputs</w:t>
                              </w:r>
                            </w:p>
                            <w:p w14:paraId="73D1D268" w14:textId="77777777" w:rsidR="00D628E6" w:rsidRDefault="00D628E6" w:rsidP="00575A26">
                              <w:pPr>
                                <w:pStyle w:val="GraphicText-White"/>
                              </w:pPr>
                              <w:r>
                                <w:t xml:space="preserve">(What is produced </w:t>
                              </w:r>
                              <w:r>
                                <w:br/>
                                <w:t>and delivered.)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0" name="Text Placeholder 5">
                          <a:extLst>
                            <a:ext uri="{FF2B5EF4-FFF2-40B4-BE49-F238E27FC236}">
                              <a16:creationId xmlns:a16="http://schemas.microsoft.com/office/drawing/2014/main" id="{2BC87D34-7CF3-E13E-EE83-CC1564D5893A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4875928" y="0"/>
                            <a:ext cx="1380138" cy="837387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</wps:spPr>
                        <wps:txbx>
                          <w:txbxContent>
                            <w:p w14:paraId="73BD9DC1" w14:textId="77777777" w:rsidR="00D628E6" w:rsidRDefault="00D628E6" w:rsidP="00575A26">
                              <w:pPr>
                                <w:pStyle w:val="GraphicHeading-White"/>
                              </w:pPr>
                              <w:r>
                                <w:t xml:space="preserve">Short-term </w:t>
                              </w:r>
                              <w:r>
                                <w:br/>
                                <w:t xml:space="preserve">outcomes </w:t>
                              </w:r>
                            </w:p>
                            <w:p w14:paraId="4C59FDB5" w14:textId="77777777" w:rsidR="00D628E6" w:rsidRDefault="00D628E6" w:rsidP="00575A26">
                              <w:pPr>
                                <w:pStyle w:val="GraphicText-White"/>
                              </w:pPr>
                              <w:r>
                                <w:t>(These are changes you want to see in the short-term – which might be anywhere up to 1 year or so.)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1" name="Text Placeholder 6">
                          <a:extLst>
                            <a:ext uri="{FF2B5EF4-FFF2-40B4-BE49-F238E27FC236}">
                              <a16:creationId xmlns:a16="http://schemas.microsoft.com/office/drawing/2014/main" id="{13E4AD97-952C-234F-30C4-2AA45FE3A49C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6642541" y="0"/>
                            <a:ext cx="1380138" cy="837387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</wps:spPr>
                        <wps:txbx>
                          <w:txbxContent>
                            <w:p w14:paraId="7902CEC8" w14:textId="77777777" w:rsidR="00D628E6" w:rsidRDefault="00D628E6" w:rsidP="00575A26">
                              <w:pPr>
                                <w:pStyle w:val="GraphicHeading-White"/>
                              </w:pPr>
                              <w:r>
                                <w:t xml:space="preserve">Medium-term </w:t>
                              </w:r>
                              <w:r>
                                <w:br/>
                                <w:t xml:space="preserve">outcomes </w:t>
                              </w:r>
                            </w:p>
                            <w:p w14:paraId="7BC3B65B" w14:textId="77777777" w:rsidR="00D628E6" w:rsidRDefault="00D628E6" w:rsidP="00575A26">
                              <w:pPr>
                                <w:pStyle w:val="GraphicText-White"/>
                              </w:pPr>
                              <w:r>
                                <w:t>(These are changes you want to see in the medium-term – which might be anywhere from 2 to 5 years.)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2" name="Text Placeholder 7">
                          <a:extLst>
                            <a:ext uri="{FF2B5EF4-FFF2-40B4-BE49-F238E27FC236}">
                              <a16:creationId xmlns:a16="http://schemas.microsoft.com/office/drawing/2014/main" id="{9FAC491F-063B-8FC6-F09A-AC5835E499F0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8591268" y="0"/>
                            <a:ext cx="1380137" cy="837387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</wps:spPr>
                        <wps:txbx>
                          <w:txbxContent>
                            <w:p w14:paraId="53789376" w14:textId="77777777" w:rsidR="00D628E6" w:rsidRDefault="00D628E6" w:rsidP="00575A26">
                              <w:pPr>
                                <w:pStyle w:val="GraphicHeading-White"/>
                              </w:pPr>
                              <w:r>
                                <w:t xml:space="preserve">Long-term </w:t>
                              </w:r>
                              <w:r>
                                <w:br/>
                                <w:t xml:space="preserve">outcomes </w:t>
                              </w:r>
                            </w:p>
                            <w:p w14:paraId="53BE0489" w14:textId="77777777" w:rsidR="00D628E6" w:rsidRDefault="00D628E6" w:rsidP="00575A26">
                              <w:pPr>
                                <w:pStyle w:val="GraphicText-White"/>
                              </w:pPr>
                              <w:r>
                                <w:t>(These are changes you want to see in the long-term – which might be anywhere from 5 years onwards.)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3" name="Text Placeholder 9">
                          <a:extLst>
                            <a:ext uri="{FF2B5EF4-FFF2-40B4-BE49-F238E27FC236}">
                              <a16:creationId xmlns:a16="http://schemas.microsoft.com/office/drawing/2014/main" id="{EBF0EE73-7B10-E626-8726-8CBB53A4EFF0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1605939" y="883801"/>
                            <a:ext cx="1380137" cy="7560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7F366A80" w14:textId="77777777" w:rsidR="00D628E6" w:rsidRDefault="00D628E6" w:rsidP="00C918BD">
                              <w:pPr>
                                <w:pStyle w:val="GraphicHeading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Activity 1</w:t>
                              </w:r>
                            </w:p>
                            <w:p w14:paraId="65A0B532" w14:textId="77777777" w:rsidR="00D628E6" w:rsidRDefault="00D628E6" w:rsidP="00D628E6">
                              <w:pPr>
                                <w:pStyle w:val="GraphicText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Delivery of ‘Bystander behaviour’ training.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4" name="Text Placeholder 13">
                          <a:extLst>
                            <a:ext uri="{FF2B5EF4-FFF2-40B4-BE49-F238E27FC236}">
                              <a16:creationId xmlns:a16="http://schemas.microsoft.com/office/drawing/2014/main" id="{06DDEEE1-EA4D-4A57-F090-3352677717DD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1605939" y="1702297"/>
                            <a:ext cx="1380137" cy="10260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24E2852D" w14:textId="77777777" w:rsidR="00D628E6" w:rsidRDefault="00D628E6" w:rsidP="00C918BD">
                              <w:pPr>
                                <w:pStyle w:val="GraphicHeading"/>
                              </w:pPr>
                              <w:r>
                                <w:t>Activity 2</w:t>
                              </w:r>
                            </w:p>
                            <w:p w14:paraId="211BC812" w14:textId="77777777" w:rsidR="00D628E6" w:rsidRDefault="00D628E6" w:rsidP="00D628E6">
                              <w:pPr>
                                <w:pStyle w:val="GraphicText"/>
                              </w:pPr>
                              <w:r>
                                <w:t>(Please describe.)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5" name="Text Placeholder 14">
                          <a:extLst>
                            <a:ext uri="{FF2B5EF4-FFF2-40B4-BE49-F238E27FC236}">
                              <a16:creationId xmlns:a16="http://schemas.microsoft.com/office/drawing/2014/main" id="{4089FBCC-81AF-AD23-8570-7F0CDE94A8D3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1605939" y="2802784"/>
                            <a:ext cx="1380137" cy="402363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0AB3CFEB" w14:textId="77777777" w:rsidR="00D628E6" w:rsidRDefault="00D628E6" w:rsidP="00C918BD">
                              <w:pPr>
                                <w:pStyle w:val="GraphicText-Italic"/>
                              </w:pPr>
                              <w:r>
                                <w:t xml:space="preserve">Copy/paste box to add </w:t>
                              </w:r>
                              <w:r>
                                <w:br/>
                                <w:t>more activities.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6" name="Text Placeholder 15">
                          <a:extLst>
                            <a:ext uri="{FF2B5EF4-FFF2-40B4-BE49-F238E27FC236}">
                              <a16:creationId xmlns:a16="http://schemas.microsoft.com/office/drawing/2014/main" id="{86B35753-975A-8947-9ABE-07C326FC8CC0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3211877" y="883617"/>
                            <a:ext cx="1380137" cy="755612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55ACDD71" w14:textId="77777777" w:rsidR="00D628E6" w:rsidRDefault="00D628E6" w:rsidP="00C918BD">
                              <w:pPr>
                                <w:pStyle w:val="GraphicHeading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Number and type of </w:t>
                              </w:r>
                              <w:r>
                                <w:rPr>
                                  <w:lang w:val="en-GB"/>
                                </w:rPr>
                                <w:br/>
                                <w:t xml:space="preserve">activities completed </w:t>
                              </w:r>
                            </w:p>
                            <w:p w14:paraId="63B82EBC" w14:textId="77777777" w:rsidR="00D628E6" w:rsidRDefault="00D628E6" w:rsidP="00D628E6">
                              <w:pPr>
                                <w:pStyle w:val="GraphicText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(e.g. three bystander </w:t>
                              </w:r>
                              <w:r>
                                <w:rPr>
                                  <w:lang w:val="en-GB"/>
                                </w:rPr>
                                <w:br/>
                                <w:t>training sessions).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7" name="Text Placeholder 16">
                          <a:extLst>
                            <a:ext uri="{FF2B5EF4-FFF2-40B4-BE49-F238E27FC236}">
                              <a16:creationId xmlns:a16="http://schemas.microsoft.com/office/drawing/2014/main" id="{7235882D-3459-93A8-B1D9-E2FBB724D813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3215728" y="1705264"/>
                            <a:ext cx="1380137" cy="1027451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7B70531D" w14:textId="77777777" w:rsidR="00D628E6" w:rsidRDefault="00D628E6" w:rsidP="00C918BD">
                              <w:pPr>
                                <w:pStyle w:val="GraphicHeading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Number of participants trained</w:t>
                              </w:r>
                            </w:p>
                            <w:p w14:paraId="1F318AE7" w14:textId="77777777" w:rsidR="00D628E6" w:rsidRDefault="00D628E6" w:rsidP="00D628E6">
                              <w:pPr>
                                <w:pStyle w:val="GraphicText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(e.g. 20 community members trained per session = 60 participants).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8" name="Text Placeholder 17">
                          <a:extLst>
                            <a:ext uri="{FF2B5EF4-FFF2-40B4-BE49-F238E27FC236}">
                              <a16:creationId xmlns:a16="http://schemas.microsoft.com/office/drawing/2014/main" id="{36074666-9217-5D9D-7C09-EF6227F02F91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3211877" y="2802772"/>
                            <a:ext cx="1380137" cy="558257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2E221081" w14:textId="77777777" w:rsidR="00D628E6" w:rsidRDefault="00D628E6" w:rsidP="00D628E6">
                              <w:pPr>
                                <w:pStyle w:val="GraphicText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Relationships formed with </w:t>
                              </w:r>
                              <w:r>
                                <w:rPr>
                                  <w:lang w:val="en-GB"/>
                                </w:rPr>
                                <w:br/>
                                <w:t>key stakeholders.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29" name="Text Placeholder 18">
                          <a:extLst>
                            <a:ext uri="{FF2B5EF4-FFF2-40B4-BE49-F238E27FC236}">
                              <a16:creationId xmlns:a16="http://schemas.microsoft.com/office/drawing/2014/main" id="{2BD4B24D-E4F8-AB8C-3B28-2D4E8EAA0FF9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3211877" y="3431550"/>
                            <a:ext cx="1380137" cy="402363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0BB6E8CC" w14:textId="77777777" w:rsidR="00D628E6" w:rsidRDefault="00D628E6" w:rsidP="00C918BD">
                              <w:pPr>
                                <w:pStyle w:val="GraphicText-Italic"/>
                              </w:pPr>
                              <w:r>
                                <w:t xml:space="preserve">Copy/paste box to add </w:t>
                              </w:r>
                              <w:r>
                                <w:br/>
                                <w:t>more outputs.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30" name="Text Placeholder 19">
                          <a:extLst>
                            <a:ext uri="{FF2B5EF4-FFF2-40B4-BE49-F238E27FC236}">
                              <a16:creationId xmlns:a16="http://schemas.microsoft.com/office/drawing/2014/main" id="{866B3D45-11ED-5158-2188-9C49BBA4EBFA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4875928" y="883801"/>
                            <a:ext cx="1380138" cy="7560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0F3B3F01" w14:textId="77777777" w:rsidR="00D628E6" w:rsidRDefault="00D628E6" w:rsidP="00D628E6">
                              <w:pPr>
                                <w:pStyle w:val="GraphicText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Participants recognise what inappropriate sexist or harassing behaviour looks like. (Example only.)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31" name="Text Placeholder 20">
                          <a:extLst>
                            <a:ext uri="{FF2B5EF4-FFF2-40B4-BE49-F238E27FC236}">
                              <a16:creationId xmlns:a16="http://schemas.microsoft.com/office/drawing/2014/main" id="{CE868970-E14B-3BBF-6BC6-51B82B8D2709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4875928" y="1706705"/>
                            <a:ext cx="1380138" cy="10260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2692EAF1" w14:textId="77777777" w:rsidR="00D628E6" w:rsidRDefault="00D628E6" w:rsidP="00D628E6">
                              <w:pPr>
                                <w:pStyle w:val="GraphicText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Participants learn techniques for assessing when and how to intervene. (Example only.)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32" name="Text Placeholder 21">
                          <a:extLst>
                            <a:ext uri="{FF2B5EF4-FFF2-40B4-BE49-F238E27FC236}">
                              <a16:creationId xmlns:a16="http://schemas.microsoft.com/office/drawing/2014/main" id="{72E545A6-E97F-3003-85C1-B39A8F38C2AA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4875928" y="2802733"/>
                            <a:ext cx="1380138" cy="402363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29E10A1A" w14:textId="77777777" w:rsidR="00D628E6" w:rsidRDefault="00D628E6" w:rsidP="00C918BD">
                              <w:pPr>
                                <w:pStyle w:val="GraphicText-Italic"/>
                              </w:pPr>
                              <w:r>
                                <w:t xml:space="preserve">Copy/paste box to add </w:t>
                              </w:r>
                              <w:r>
                                <w:br/>
                                <w:t>more outcomes.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33" name="Text Placeholder 22">
                          <a:extLst>
                            <a:ext uri="{FF2B5EF4-FFF2-40B4-BE49-F238E27FC236}">
                              <a16:creationId xmlns:a16="http://schemas.microsoft.com/office/drawing/2014/main" id="{FA357805-9681-0291-0A00-F2EE8DEC0F22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6642541" y="883801"/>
                            <a:ext cx="1380138" cy="7560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4FFC372A" w14:textId="77777777" w:rsidR="00D628E6" w:rsidRDefault="00D628E6" w:rsidP="00D628E6">
                              <w:pPr>
                                <w:pStyle w:val="GraphicText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Community members make assessments of when and how it is appropriate to intervene. (Example only.)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34" name="Text Placeholder 23">
                          <a:extLst>
                            <a:ext uri="{FF2B5EF4-FFF2-40B4-BE49-F238E27FC236}">
                              <a16:creationId xmlns:a16="http://schemas.microsoft.com/office/drawing/2014/main" id="{415DE62F-652D-1422-943E-232C0828C234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6642541" y="1716403"/>
                            <a:ext cx="1380138" cy="10260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74335F61" w14:textId="77777777" w:rsidR="00D628E6" w:rsidRDefault="00D628E6" w:rsidP="00D628E6">
                              <w:pPr>
                                <w:pStyle w:val="GraphicText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Community members have the confidence to intervene. (Example only.)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35" name="Text Placeholder 24">
                          <a:extLst>
                            <a:ext uri="{FF2B5EF4-FFF2-40B4-BE49-F238E27FC236}">
                              <a16:creationId xmlns:a16="http://schemas.microsoft.com/office/drawing/2014/main" id="{B0C95F9B-059F-27D3-6114-977F9AE16E20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6642541" y="2806112"/>
                            <a:ext cx="1380138" cy="775864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3301AAFC" w14:textId="77777777" w:rsidR="00D628E6" w:rsidRPr="00D628E6" w:rsidRDefault="00D628E6" w:rsidP="00D628E6">
                              <w:pPr>
                                <w:pStyle w:val="GraphicText"/>
                              </w:pPr>
                              <w:r w:rsidRPr="00D628E6">
                                <w:t>Community members begin practising bystander behaviour when small opportunities present. (Example only.)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36" name="Text Placeholder 25">
                          <a:extLst>
                            <a:ext uri="{FF2B5EF4-FFF2-40B4-BE49-F238E27FC236}">
                              <a16:creationId xmlns:a16="http://schemas.microsoft.com/office/drawing/2014/main" id="{B5E253D5-0248-886B-B1FC-A6B4FF1B2D63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6642541" y="3635574"/>
                            <a:ext cx="1380138" cy="402363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4C80A107" w14:textId="77777777" w:rsidR="00D628E6" w:rsidRDefault="00D628E6" w:rsidP="00C918BD">
                              <w:pPr>
                                <w:pStyle w:val="GraphicText-Italic"/>
                              </w:pPr>
                              <w:r>
                                <w:t xml:space="preserve">Copy/paste box to add </w:t>
                              </w:r>
                              <w:r>
                                <w:br/>
                                <w:t>more outcomes.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37" name="Text Placeholder 26">
                          <a:extLst>
                            <a:ext uri="{FF2B5EF4-FFF2-40B4-BE49-F238E27FC236}">
                              <a16:creationId xmlns:a16="http://schemas.microsoft.com/office/drawing/2014/main" id="{EA19E524-85F8-B5ED-EDCF-AE8052B377C9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8591268" y="883800"/>
                            <a:ext cx="1380137" cy="1452379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66BF4C09" w14:textId="5AFF3270" w:rsidR="00D628E6" w:rsidRDefault="00D628E6" w:rsidP="00D628E6">
                              <w:pPr>
                                <w:pStyle w:val="GraphicText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FFV Outcome – All Victorians live and practice confident and respectful relationships. (Example only.)</w:t>
                              </w:r>
                            </w:p>
                            <w:p w14:paraId="0B3ED5BF" w14:textId="25ACB676" w:rsidR="00C918BD" w:rsidRDefault="00C918BD" w:rsidP="00C918BD">
                              <w:pPr>
                                <w:pStyle w:val="GraphicText-Italic"/>
                              </w:pPr>
                              <w:r w:rsidRPr="00C918BD">
                                <w:t>Note – you might also include this as a bigger picture ‘vision’ that sits across the whole diagram.</w:t>
                              </w:r>
                            </w:p>
                            <w:p w14:paraId="53D4D088" w14:textId="77777777" w:rsidR="00D628E6" w:rsidRDefault="00D628E6" w:rsidP="00D628E6">
                              <w:pPr>
                                <w:ind w:left="2880"/>
                                <w:rPr>
                                  <w:rFonts w:hAnsi="Arial"/>
                                  <w:color w:val="000000" w:themeColor="text1"/>
                                  <w:kern w:val="24"/>
                                  <w:sz w:val="72"/>
                                  <w:szCs w:val="72"/>
                                  <w:lang w:val="en-GB"/>
                                </w:rPr>
                              </w:pPr>
                              <w:r>
                                <w:rPr>
                                  <w:rFonts w:hAnsi="Arial"/>
                                  <w:color w:val="000000" w:themeColor="text1"/>
                                  <w:kern w:val="24"/>
                                  <w:sz w:val="72"/>
                                  <w:szCs w:val="72"/>
                                  <w:lang w:val="en-GB"/>
                                </w:rPr>
                                <w:t>Note – you might also include this as a bigger picture ‘vision’ that sits across the whole diagram.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38" name="Text Placeholder 27">
                          <a:extLst>
                            <a:ext uri="{FF2B5EF4-FFF2-40B4-BE49-F238E27FC236}">
                              <a16:creationId xmlns:a16="http://schemas.microsoft.com/office/drawing/2014/main" id="{CC041CC3-3768-2A6F-0A1B-F136DCAA9F39}"/>
                            </a:ext>
                          </a:extLst>
                        </wps:cNvPr>
                        <wps:cNvSpPr txBox="1">
                          <a:spLocks/>
                        </wps:cNvSpPr>
                        <wps:spPr>
                          <a:xfrm>
                            <a:off x="8591268" y="2393982"/>
                            <a:ext cx="1380137" cy="561092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</wps:spPr>
                        <wps:txbx>
                          <w:txbxContent>
                            <w:p w14:paraId="7DE11AFF" w14:textId="77777777" w:rsidR="00D628E6" w:rsidRDefault="00D628E6" w:rsidP="00D628E6">
                              <w:pPr>
                                <w:pStyle w:val="GraphicText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Bystander behaviour is a normal part of community action. (Example only.)</w:t>
                              </w:r>
                            </w:p>
                          </w:txbxContent>
                        </wps:txbx>
                        <wps:bodyPr/>
                      </wps:wsp>
                      <wps:wsp>
                        <wps:cNvPr id="39" name="Straight Arrow Connector 39">
                          <a:extLst>
                            <a:ext uri="{FF2B5EF4-FFF2-40B4-BE49-F238E27FC236}">
                              <a16:creationId xmlns:a16="http://schemas.microsoft.com/office/drawing/2014/main" id="{6B60DF56-574E-BB1E-F741-D3F8650498B4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1380137" y="417592"/>
                            <a:ext cx="153903" cy="1101"/>
                          </a:xfrm>
                          <a:prstGeom prst="straightConnector1">
                            <a:avLst/>
                          </a:prstGeom>
                          <a:ln w="38100" cap="sq">
                            <a:miter lim="800000"/>
                            <a:tailEnd type="arrow" w="sm" len="sm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Arrow Connector 40">
                          <a:extLst>
                            <a:ext uri="{FF2B5EF4-FFF2-40B4-BE49-F238E27FC236}">
                              <a16:creationId xmlns:a16="http://schemas.microsoft.com/office/drawing/2014/main" id="{679D5019-62EF-5DB6-29F2-DE4D0B566710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2981024" y="417592"/>
                            <a:ext cx="153902" cy="1101"/>
                          </a:xfrm>
                          <a:prstGeom prst="straightConnector1">
                            <a:avLst/>
                          </a:prstGeom>
                          <a:ln w="38100" cap="sq">
                            <a:miter lim="800000"/>
                            <a:tailEnd type="arrow" w="sm" len="sm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Arrow Connector 41">
                          <a:extLst>
                            <a:ext uri="{FF2B5EF4-FFF2-40B4-BE49-F238E27FC236}">
                              <a16:creationId xmlns:a16="http://schemas.microsoft.com/office/drawing/2014/main" id="{FABB4506-B49B-AB19-418A-95620BC2AE4F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4594117" y="418693"/>
                            <a:ext cx="223699" cy="0"/>
                          </a:xfrm>
                          <a:prstGeom prst="straightConnector1">
                            <a:avLst/>
                          </a:prstGeom>
                          <a:ln w="38100" cap="sq">
                            <a:miter lim="800000"/>
                            <a:tailEnd type="arrow" w="sm" len="sm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Arrow Connector 42">
                          <a:extLst>
                            <a:ext uri="{FF2B5EF4-FFF2-40B4-BE49-F238E27FC236}">
                              <a16:creationId xmlns:a16="http://schemas.microsoft.com/office/drawing/2014/main" id="{010F4735-66B5-A371-CEA0-C64F52F7B80B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6256066" y="418693"/>
                            <a:ext cx="307166" cy="0"/>
                          </a:xfrm>
                          <a:prstGeom prst="straightConnector1">
                            <a:avLst/>
                          </a:prstGeom>
                          <a:ln w="38100" cap="sq">
                            <a:miter lim="800000"/>
                            <a:tailEnd type="arrow" w="sm" len="sm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Arrow Connector 43">
                          <a:extLst>
                            <a:ext uri="{FF2B5EF4-FFF2-40B4-BE49-F238E27FC236}">
                              <a16:creationId xmlns:a16="http://schemas.microsoft.com/office/drawing/2014/main" id="{A989CDC0-A2BB-34D1-D942-A1E2A7F4FA8B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8022679" y="418693"/>
                            <a:ext cx="466198" cy="0"/>
                          </a:xfrm>
                          <a:prstGeom prst="straightConnector1">
                            <a:avLst/>
                          </a:prstGeom>
                          <a:ln w="38100" cap="sq">
                            <a:miter lim="800000"/>
                            <a:tailEnd type="arrow" w="sm" len="sm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Arrow Connector 44">
                          <a:extLst>
                            <a:ext uri="{FF2B5EF4-FFF2-40B4-BE49-F238E27FC236}">
                              <a16:creationId xmlns:a16="http://schemas.microsoft.com/office/drawing/2014/main" id="{5025DE51-25E6-F99C-E750-5CB0406D74AA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1380137" y="1008415"/>
                            <a:ext cx="153903" cy="1101"/>
                          </a:xfrm>
                          <a:prstGeom prst="straightConnector1">
                            <a:avLst/>
                          </a:prstGeom>
                          <a:ln w="12700" cap="sq">
                            <a:miter lim="800000"/>
                            <a:tailEnd type="arrow" w="sm" len="sm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Arrow Connector 45">
                          <a:extLst>
                            <a:ext uri="{FF2B5EF4-FFF2-40B4-BE49-F238E27FC236}">
                              <a16:creationId xmlns:a16="http://schemas.microsoft.com/office/drawing/2014/main" id="{CC04DB1E-7494-72A2-CFE5-2FF1E071565A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2981024" y="1008415"/>
                            <a:ext cx="153902" cy="1101"/>
                          </a:xfrm>
                          <a:prstGeom prst="straightConnector1">
                            <a:avLst/>
                          </a:prstGeom>
                          <a:ln w="12700" cap="sq">
                            <a:miter lim="800000"/>
                            <a:tailEnd type="arrow" w="sm" len="sm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Arrow Connector 46">
                          <a:extLst>
                            <a:ext uri="{FF2B5EF4-FFF2-40B4-BE49-F238E27FC236}">
                              <a16:creationId xmlns:a16="http://schemas.microsoft.com/office/drawing/2014/main" id="{EC4CFC1F-1295-BDB3-1319-AEBD391B3A14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6256066" y="1009516"/>
                            <a:ext cx="307166" cy="0"/>
                          </a:xfrm>
                          <a:prstGeom prst="straightConnector1">
                            <a:avLst/>
                          </a:prstGeom>
                          <a:ln w="12700" cap="sq">
                            <a:miter lim="800000"/>
                            <a:tailEnd type="arrow" w="sm" len="sm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Arrow Connector 47">
                          <a:extLst>
                            <a:ext uri="{FF2B5EF4-FFF2-40B4-BE49-F238E27FC236}">
                              <a16:creationId xmlns:a16="http://schemas.microsoft.com/office/drawing/2014/main" id="{54065ED7-4B8E-7D5D-2770-36AD1496E0BB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8022679" y="1009516"/>
                            <a:ext cx="466198" cy="0"/>
                          </a:xfrm>
                          <a:prstGeom prst="straightConnector1">
                            <a:avLst/>
                          </a:prstGeom>
                          <a:ln w="12700" cap="sq">
                            <a:miter lim="800000"/>
                            <a:tailEnd type="arrow" w="sm" len="sm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Arrow Connector 48">
                          <a:extLst>
                            <a:ext uri="{FF2B5EF4-FFF2-40B4-BE49-F238E27FC236}">
                              <a16:creationId xmlns:a16="http://schemas.microsoft.com/office/drawing/2014/main" id="{442C7BBF-230D-E35F-C7F1-66FF7EDFB0E6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2981024" y="1065372"/>
                            <a:ext cx="152153" cy="653437"/>
                          </a:xfrm>
                          <a:prstGeom prst="straightConnector1">
                            <a:avLst/>
                          </a:prstGeom>
                          <a:ln w="12700" cap="sq">
                            <a:miter lim="800000"/>
                            <a:tailEnd type="arrow" w="sm" len="sm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Straight Arrow Connector 49">
                          <a:extLst>
                            <a:ext uri="{FF2B5EF4-FFF2-40B4-BE49-F238E27FC236}">
                              <a16:creationId xmlns:a16="http://schemas.microsoft.com/office/drawing/2014/main" id="{1662DEAC-C37B-D5B9-8AD3-518EE85EE3F0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4595865" y="1065372"/>
                            <a:ext cx="215917" cy="651022"/>
                          </a:xfrm>
                          <a:prstGeom prst="straightConnector1">
                            <a:avLst/>
                          </a:prstGeom>
                          <a:ln w="12700" cap="sq">
                            <a:miter lim="800000"/>
                            <a:tailEnd type="arrow" w="sm" len="sm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Arrow Connector 50">
                          <a:extLst>
                            <a:ext uri="{FF2B5EF4-FFF2-40B4-BE49-F238E27FC236}">
                              <a16:creationId xmlns:a16="http://schemas.microsoft.com/office/drawing/2014/main" id="{EB3B1CAD-C41A-D987-2271-D1D6A1902037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4594117" y="1009516"/>
                            <a:ext cx="223699" cy="0"/>
                          </a:xfrm>
                          <a:prstGeom prst="straightConnector1">
                            <a:avLst/>
                          </a:prstGeom>
                          <a:ln w="12700" cap="sq">
                            <a:miter lim="800000"/>
                            <a:tailEnd type="arrow" w="sm" len="sm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5D89ABC" id="Canvas 3" o:spid="_x0000_s1027" editas="canvas" style="width:785.15pt;height:326.65pt;mso-position-horizontal-relative:char;mso-position-vertical-relative:line" coordsize="99714,41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99714;height:41478;visibility:visible;mso-wrap-style:square" filled="t">
                  <v:fill o:detectmouseclick="t"/>
                  <v:path o:connecttype="none"/>
                </v:shape>
                <v:shape id="Text Placeholder 1" o:spid="_x0000_s1029" type="#_x0000_t202" style="position:absolute;top:8837;width:13801;height:29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" fillcolor="#f2f2f2 [3206]" stroked="f">
                  <v:textbox inset="1mm,,1mm">
                    <w:txbxContent>
                      <w:p w14:paraId="4BB0233D" w14:textId="77777777" w:rsidR="00D628E6" w:rsidRPr="00D628E6" w:rsidRDefault="00D628E6" w:rsidP="00575A26">
                        <w:pPr>
                          <w:pStyle w:val="GraphicHeading"/>
                        </w:pPr>
                        <w:r w:rsidRPr="00D628E6">
                          <w:t>Partners</w:t>
                        </w:r>
                      </w:p>
                      <w:p w14:paraId="3F44ADBB" w14:textId="77777777" w:rsidR="00D628E6" w:rsidRPr="00D628E6" w:rsidRDefault="00D628E6" w:rsidP="00D628E6">
                        <w:pPr>
                          <w:pStyle w:val="GraphicText"/>
                        </w:pPr>
                        <w:r w:rsidRPr="00D628E6">
                          <w:t>(for example community organisations, businesses).</w:t>
                        </w:r>
                      </w:p>
                      <w:p w14:paraId="48C9BF37" w14:textId="77777777" w:rsidR="00D628E6" w:rsidRPr="00D628E6" w:rsidRDefault="00D628E6" w:rsidP="00B92086">
                        <w:pPr>
                          <w:pStyle w:val="GraphicHeading"/>
                        </w:pPr>
                        <w:r w:rsidRPr="00D628E6">
                          <w:t>Strategies and Frameworks</w:t>
                        </w:r>
                      </w:p>
                      <w:p w14:paraId="7EB98A7A" w14:textId="77777777" w:rsidR="00D628E6" w:rsidRPr="00D628E6" w:rsidRDefault="00D628E6" w:rsidP="00575A26">
                        <w:pPr>
                          <w:pStyle w:val="GraphicHeading"/>
                        </w:pPr>
                        <w:r w:rsidRPr="00D628E6">
                          <w:t>Funding</w:t>
                        </w:r>
                      </w:p>
                      <w:p w14:paraId="2F0260EF" w14:textId="77777777" w:rsidR="00D628E6" w:rsidRPr="00D628E6" w:rsidRDefault="00D628E6" w:rsidP="00575A26">
                        <w:pPr>
                          <w:pStyle w:val="GraphicHeading"/>
                        </w:pPr>
                        <w:r w:rsidRPr="00D628E6">
                          <w:t xml:space="preserve">Project Governance </w:t>
                        </w:r>
                      </w:p>
                      <w:p w14:paraId="094D78FC" w14:textId="77777777" w:rsidR="00D628E6" w:rsidRPr="00D628E6" w:rsidRDefault="00D628E6" w:rsidP="00D628E6">
                        <w:pPr>
                          <w:pStyle w:val="GraphicText"/>
                        </w:pPr>
                        <w:r w:rsidRPr="00D628E6">
                          <w:t>(for example Steering Group, Advisory Group).</w:t>
                        </w:r>
                      </w:p>
                      <w:p w14:paraId="7C270BF2" w14:textId="77777777" w:rsidR="00D628E6" w:rsidRPr="00D628E6" w:rsidRDefault="00D628E6" w:rsidP="00575A26">
                        <w:pPr>
                          <w:pStyle w:val="GraphicHeading"/>
                        </w:pPr>
                        <w:r w:rsidRPr="00D628E6">
                          <w:t>Staff</w:t>
                        </w:r>
                      </w:p>
                      <w:p w14:paraId="01025028" w14:textId="77777777" w:rsidR="00D628E6" w:rsidRPr="00D628E6" w:rsidRDefault="00D628E6" w:rsidP="00D628E6">
                        <w:pPr>
                          <w:pStyle w:val="GraphicText"/>
                        </w:pPr>
                        <w:r w:rsidRPr="00D628E6">
                          <w:t>(for example project staff, cultural advisors, etc).</w:t>
                        </w:r>
                      </w:p>
                    </w:txbxContent>
                  </v:textbox>
                </v:shape>
                <v:shape id="Text Placeholder 2" o:spid="_x0000_s1030" type="#_x0000_t202" style="position:absolute;width:13801;height:8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" fillcolor="#e57200 [3215]" stroked="f">
                  <v:textbox>
                    <w:txbxContent>
                      <w:p w14:paraId="0586F3D3" w14:textId="77777777" w:rsidR="00D628E6" w:rsidRDefault="00D628E6" w:rsidP="00575A26">
                        <w:pPr>
                          <w:pStyle w:val="GraphicHeading-White"/>
                        </w:pPr>
                        <w:r>
                          <w:t>Inputs</w:t>
                        </w:r>
                      </w:p>
                      <w:p w14:paraId="2544AAD0" w14:textId="77777777" w:rsidR="00D628E6" w:rsidRDefault="00D628E6" w:rsidP="00575A26">
                        <w:pPr>
                          <w:pStyle w:val="GraphicText-White"/>
                        </w:pPr>
                        <w:r>
                          <w:t>(The resources you will use to deliver activities and outputs in the project.)</w:t>
                        </w:r>
                      </w:p>
                    </w:txbxContent>
                  </v:textbox>
                </v:shape>
                <v:shape id="Text Placeholder 3" o:spid="_x0000_s1031" type="#_x0000_t202" style="position:absolute;left:16059;width:13801;height:8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" fillcolor="#e57200 [3215]" stroked="f">
                  <v:textbox>
                    <w:txbxContent>
                      <w:p w14:paraId="74B2F118" w14:textId="77777777" w:rsidR="00D628E6" w:rsidRDefault="00D628E6" w:rsidP="00575A26">
                        <w:pPr>
                          <w:pStyle w:val="GraphicHeading-White"/>
                        </w:pPr>
                        <w:r>
                          <w:t>Activities</w:t>
                        </w:r>
                      </w:p>
                      <w:p w14:paraId="0FD824BA" w14:textId="77777777" w:rsidR="00D628E6" w:rsidRDefault="00D628E6" w:rsidP="00575A26">
                        <w:pPr>
                          <w:pStyle w:val="GraphicText-White"/>
                        </w:pPr>
                        <w:r>
                          <w:t>(Project actions that will lead to your outputs.)</w:t>
                        </w:r>
                      </w:p>
                    </w:txbxContent>
                  </v:textbox>
                </v:shape>
                <v:shape id="Text Placeholder 4" o:spid="_x0000_s1032" type="#_x0000_t202" style="position:absolute;left:32118;width:13802;height:8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" fillcolor="#e57200 [3215]" stroked="f">
                  <v:textbox>
                    <w:txbxContent>
                      <w:p w14:paraId="0E0BC002" w14:textId="77777777" w:rsidR="00D628E6" w:rsidRDefault="00D628E6" w:rsidP="00575A26">
                        <w:pPr>
                          <w:pStyle w:val="GraphicHeading-White"/>
                        </w:pPr>
                        <w:r>
                          <w:t>Outputs</w:t>
                        </w:r>
                      </w:p>
                      <w:p w14:paraId="73D1D268" w14:textId="77777777" w:rsidR="00D628E6" w:rsidRDefault="00D628E6" w:rsidP="00575A26">
                        <w:pPr>
                          <w:pStyle w:val="GraphicText-White"/>
                        </w:pPr>
                        <w:r>
                          <w:t xml:space="preserve">(What is produced </w:t>
                        </w:r>
                        <w:r>
                          <w:br/>
                          <w:t>and delivered.)</w:t>
                        </w:r>
                      </w:p>
                    </w:txbxContent>
                  </v:textbox>
                </v:shape>
                <v:shape id="Text Placeholder 5" o:spid="_x0000_s1033" type="#_x0000_t202" style="position:absolute;left:48759;width:13801;height:8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" fillcolor="#e57200 [3215]" stroked="f">
                  <v:textbox>
                    <w:txbxContent>
                      <w:p w14:paraId="73BD9DC1" w14:textId="77777777" w:rsidR="00D628E6" w:rsidRDefault="00D628E6" w:rsidP="00575A26">
                        <w:pPr>
                          <w:pStyle w:val="GraphicHeading-White"/>
                        </w:pPr>
                        <w:r>
                          <w:t xml:space="preserve">Short-term </w:t>
                        </w:r>
                        <w:r>
                          <w:br/>
                          <w:t xml:space="preserve">outcomes </w:t>
                        </w:r>
                      </w:p>
                      <w:p w14:paraId="4C59FDB5" w14:textId="77777777" w:rsidR="00D628E6" w:rsidRDefault="00D628E6" w:rsidP="00575A26">
                        <w:pPr>
                          <w:pStyle w:val="GraphicText-White"/>
                        </w:pPr>
                        <w:r>
                          <w:t>(These are changes you want to see in the short-term – which might be anywhere up to 1 year or so.)</w:t>
                        </w:r>
                      </w:p>
                    </w:txbxContent>
                  </v:textbox>
                </v:shape>
                <v:shape id="Text Placeholder 6" o:spid="_x0000_s1034" type="#_x0000_t202" style="position:absolute;left:66425;width:13801;height:8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" fillcolor="#e57200 [3215]" stroked="f">
                  <v:textbox>
                    <w:txbxContent>
                      <w:p w14:paraId="7902CEC8" w14:textId="77777777" w:rsidR="00D628E6" w:rsidRDefault="00D628E6" w:rsidP="00575A26">
                        <w:pPr>
                          <w:pStyle w:val="GraphicHeading-White"/>
                        </w:pPr>
                        <w:r>
                          <w:t xml:space="preserve">Medium-term </w:t>
                        </w:r>
                        <w:r>
                          <w:br/>
                          <w:t xml:space="preserve">outcomes </w:t>
                        </w:r>
                      </w:p>
                      <w:p w14:paraId="7BC3B65B" w14:textId="77777777" w:rsidR="00D628E6" w:rsidRDefault="00D628E6" w:rsidP="00575A26">
                        <w:pPr>
                          <w:pStyle w:val="GraphicText-White"/>
                        </w:pPr>
                        <w:r>
                          <w:t>(These are changes you want to see in the medium-term – which might be anywhere from 2 to 5 years.)</w:t>
                        </w:r>
                      </w:p>
                    </w:txbxContent>
                  </v:textbox>
                </v:shape>
                <v:shape id="Text Placeholder 7" o:spid="_x0000_s1035" type="#_x0000_t202" style="position:absolute;left:85912;width:13802;height:8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" fillcolor="#e57200 [3215]" stroked="f">
                  <v:textbox>
                    <w:txbxContent>
                      <w:p w14:paraId="53789376" w14:textId="77777777" w:rsidR="00D628E6" w:rsidRDefault="00D628E6" w:rsidP="00575A26">
                        <w:pPr>
                          <w:pStyle w:val="GraphicHeading-White"/>
                        </w:pPr>
                        <w:r>
                          <w:t xml:space="preserve">Long-term </w:t>
                        </w:r>
                        <w:r>
                          <w:br/>
                          <w:t xml:space="preserve">outcomes </w:t>
                        </w:r>
                      </w:p>
                      <w:p w14:paraId="53BE0489" w14:textId="77777777" w:rsidR="00D628E6" w:rsidRDefault="00D628E6" w:rsidP="00575A26">
                        <w:pPr>
                          <w:pStyle w:val="GraphicText-White"/>
                        </w:pPr>
                        <w:r>
                          <w:t>(These are changes you want to see in the long-term – which might be anywhere from 5 years onwards.)</w:t>
                        </w:r>
                      </w:p>
                    </w:txbxContent>
                  </v:textbox>
                </v:shape>
                <v:shape id="Text Placeholder 9" o:spid="_x0000_s1036" type="#_x0000_t202" style="position:absolute;left:16059;top:8838;width:13801;height:7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" fillcolor="#f2f2f2 [3206]" stroked="f">
                  <v:textbox>
                    <w:txbxContent>
                      <w:p w14:paraId="7F366A80" w14:textId="77777777" w:rsidR="00D628E6" w:rsidRDefault="00D628E6" w:rsidP="00C918BD">
                        <w:pPr>
                          <w:pStyle w:val="GraphicHeading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Activity 1</w:t>
                        </w:r>
                      </w:p>
                      <w:p w14:paraId="65A0B532" w14:textId="77777777" w:rsidR="00D628E6" w:rsidRDefault="00D628E6" w:rsidP="00D628E6">
                        <w:pPr>
                          <w:pStyle w:val="GraphicText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Delivery of ‘Bystander behaviour’ training.</w:t>
                        </w:r>
                      </w:p>
                    </w:txbxContent>
                  </v:textbox>
                </v:shape>
                <v:shape id="Text Placeholder 13" o:spid="_x0000_s1037" type="#_x0000_t202" style="position:absolute;left:16059;top:17022;width:13801;height:10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" fillcolor="#f2f2f2 [3206]" stroked="f">
                  <v:textbox>
                    <w:txbxContent>
                      <w:p w14:paraId="24E2852D" w14:textId="77777777" w:rsidR="00D628E6" w:rsidRDefault="00D628E6" w:rsidP="00C918BD">
                        <w:pPr>
                          <w:pStyle w:val="GraphicHeading"/>
                        </w:pPr>
                        <w:r>
                          <w:t>Activity 2</w:t>
                        </w:r>
                      </w:p>
                      <w:p w14:paraId="211BC812" w14:textId="77777777" w:rsidR="00D628E6" w:rsidRDefault="00D628E6" w:rsidP="00D628E6">
                        <w:pPr>
                          <w:pStyle w:val="GraphicText"/>
                        </w:pPr>
                        <w:r>
                          <w:t>(Please describe.)</w:t>
                        </w:r>
                      </w:p>
                    </w:txbxContent>
                  </v:textbox>
                </v:shape>
                <v:shape id="Text Placeholder 14" o:spid="_x0000_s1038" type="#_x0000_t202" style="position:absolute;left:16059;top:28027;width:13801;height:40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" fillcolor="#f2f2f2 [3206]" stroked="f">
                  <v:textbox>
                    <w:txbxContent>
                      <w:p w14:paraId="0AB3CFEB" w14:textId="77777777" w:rsidR="00D628E6" w:rsidRDefault="00D628E6" w:rsidP="00C918BD">
                        <w:pPr>
                          <w:pStyle w:val="GraphicText-Italic"/>
                        </w:pPr>
                        <w:r>
                          <w:t xml:space="preserve">Copy/paste box to add </w:t>
                        </w:r>
                        <w:r>
                          <w:br/>
                          <w:t>more activities.</w:t>
                        </w:r>
                      </w:p>
                    </w:txbxContent>
                  </v:textbox>
                </v:shape>
                <v:shape id="Text Placeholder 15" o:spid="_x0000_s1039" type="#_x0000_t202" style="position:absolute;left:32118;top:8836;width:13802;height:7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" fillcolor="#f2f2f2 [3206]" stroked="f">
                  <v:textbox>
                    <w:txbxContent>
                      <w:p w14:paraId="55ACDD71" w14:textId="77777777" w:rsidR="00D628E6" w:rsidRDefault="00D628E6" w:rsidP="00C918BD">
                        <w:pPr>
                          <w:pStyle w:val="GraphicHeading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 xml:space="preserve">Number and type of </w:t>
                        </w:r>
                        <w:r>
                          <w:rPr>
                            <w:lang w:val="en-GB"/>
                          </w:rPr>
                          <w:br/>
                          <w:t xml:space="preserve">activities completed </w:t>
                        </w:r>
                      </w:p>
                      <w:p w14:paraId="63B82EBC" w14:textId="77777777" w:rsidR="00D628E6" w:rsidRDefault="00D628E6" w:rsidP="00D628E6">
                        <w:pPr>
                          <w:pStyle w:val="GraphicText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 xml:space="preserve">(e.g. three bystander </w:t>
                        </w:r>
                        <w:r>
                          <w:rPr>
                            <w:lang w:val="en-GB"/>
                          </w:rPr>
                          <w:br/>
                          <w:t>training sessions).</w:t>
                        </w:r>
                      </w:p>
                    </w:txbxContent>
                  </v:textbox>
                </v:shape>
                <v:shape id="Text Placeholder 16" o:spid="_x0000_s1040" type="#_x0000_t202" style="position:absolute;left:32157;top:17052;width:13801;height:102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" fillcolor="#f2f2f2 [3206]" stroked="f">
                  <v:textbox>
                    <w:txbxContent>
                      <w:p w14:paraId="7B70531D" w14:textId="77777777" w:rsidR="00D628E6" w:rsidRDefault="00D628E6" w:rsidP="00C918BD">
                        <w:pPr>
                          <w:pStyle w:val="GraphicHeading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Number of participants trained</w:t>
                        </w:r>
                      </w:p>
                      <w:p w14:paraId="1F318AE7" w14:textId="77777777" w:rsidR="00D628E6" w:rsidRDefault="00D628E6" w:rsidP="00D628E6">
                        <w:pPr>
                          <w:pStyle w:val="GraphicText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(e.g. 20 community members trained per session = 60 participants).</w:t>
                        </w:r>
                      </w:p>
                    </w:txbxContent>
                  </v:textbox>
                </v:shape>
                <v:shape id="Text Placeholder 17" o:spid="_x0000_s1041" type="#_x0000_t202" style="position:absolute;left:32118;top:28027;width:13802;height:55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" fillcolor="#f2f2f2 [3206]" stroked="f">
                  <v:textbox>
                    <w:txbxContent>
                      <w:p w14:paraId="2E221081" w14:textId="77777777" w:rsidR="00D628E6" w:rsidRDefault="00D628E6" w:rsidP="00D628E6">
                        <w:pPr>
                          <w:pStyle w:val="GraphicText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 xml:space="preserve">Relationships formed with </w:t>
                        </w:r>
                        <w:r>
                          <w:rPr>
                            <w:lang w:val="en-GB"/>
                          </w:rPr>
                          <w:br/>
                          <w:t>key stakeholders.</w:t>
                        </w:r>
                      </w:p>
                    </w:txbxContent>
                  </v:textbox>
                </v:shape>
                <v:shape id="Text Placeholder 18" o:spid="_x0000_s1042" type="#_x0000_t202" style="position:absolute;left:32118;top:34315;width:13802;height:40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" fillcolor="#f2f2f2 [3206]" stroked="f">
                  <v:textbox>
                    <w:txbxContent>
                      <w:p w14:paraId="0BB6E8CC" w14:textId="77777777" w:rsidR="00D628E6" w:rsidRDefault="00D628E6" w:rsidP="00C918BD">
                        <w:pPr>
                          <w:pStyle w:val="GraphicText-Italic"/>
                        </w:pPr>
                        <w:r>
                          <w:t xml:space="preserve">Copy/paste box to add </w:t>
                        </w:r>
                        <w:r>
                          <w:br/>
                          <w:t>more outputs.</w:t>
                        </w:r>
                      </w:p>
                    </w:txbxContent>
                  </v:textbox>
                </v:shape>
                <v:shape id="Text Placeholder 19" o:spid="_x0000_s1043" type="#_x0000_t202" style="position:absolute;left:48759;top:8838;width:13801;height:7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" fillcolor="#f2f2f2 [3206]" stroked="f">
                  <v:textbox>
                    <w:txbxContent>
                      <w:p w14:paraId="0F3B3F01" w14:textId="77777777" w:rsidR="00D628E6" w:rsidRDefault="00D628E6" w:rsidP="00D628E6">
                        <w:pPr>
                          <w:pStyle w:val="GraphicText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Participants recognise what inappropriate sexist or harassing behaviour looks like. (Example only.)</w:t>
                        </w:r>
                      </w:p>
                    </w:txbxContent>
                  </v:textbox>
                </v:shape>
                <v:shape id="Text Placeholder 20" o:spid="_x0000_s1044" type="#_x0000_t202" style="position:absolute;left:48759;top:17067;width:13801;height:10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" fillcolor="#f2f2f2 [3206]" stroked="f">
                  <v:textbox>
                    <w:txbxContent>
                      <w:p w14:paraId="2692EAF1" w14:textId="77777777" w:rsidR="00D628E6" w:rsidRDefault="00D628E6" w:rsidP="00D628E6">
                        <w:pPr>
                          <w:pStyle w:val="GraphicText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Participants learn techniques for assessing when and how to intervene. (Example only.)</w:t>
                        </w:r>
                      </w:p>
                    </w:txbxContent>
                  </v:textbox>
                </v:shape>
                <v:shape id="Text Placeholder 21" o:spid="_x0000_s1045" type="#_x0000_t202" style="position:absolute;left:48759;top:28027;width:13801;height:4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" fillcolor="#f2f2f2 [3206]" stroked="f">
                  <v:textbox>
                    <w:txbxContent>
                      <w:p w14:paraId="29E10A1A" w14:textId="77777777" w:rsidR="00D628E6" w:rsidRDefault="00D628E6" w:rsidP="00C918BD">
                        <w:pPr>
                          <w:pStyle w:val="GraphicText-Italic"/>
                        </w:pPr>
                        <w:r>
                          <w:t xml:space="preserve">Copy/paste box to add </w:t>
                        </w:r>
                        <w:r>
                          <w:br/>
                          <w:t>more outcomes.</w:t>
                        </w:r>
                      </w:p>
                    </w:txbxContent>
                  </v:textbox>
                </v:shape>
                <v:shape id="Text Placeholder 22" o:spid="_x0000_s1046" type="#_x0000_t202" style="position:absolute;left:66425;top:8838;width:13801;height:7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" fillcolor="#f2f2f2 [3206]" stroked="f">
                  <v:textbox>
                    <w:txbxContent>
                      <w:p w14:paraId="4FFC372A" w14:textId="77777777" w:rsidR="00D628E6" w:rsidRDefault="00D628E6" w:rsidP="00D628E6">
                        <w:pPr>
                          <w:pStyle w:val="GraphicText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Community members make assessments of when and how it is appropriate to intervene. (Example only.)</w:t>
                        </w:r>
                      </w:p>
                    </w:txbxContent>
                  </v:textbox>
                </v:shape>
                <v:shape id="Text Placeholder 23" o:spid="_x0000_s1047" type="#_x0000_t202" style="position:absolute;left:66425;top:17164;width:13801;height:10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" fillcolor="#f2f2f2 [3206]" stroked="f">
                  <v:textbox>
                    <w:txbxContent>
                      <w:p w14:paraId="74335F61" w14:textId="77777777" w:rsidR="00D628E6" w:rsidRDefault="00D628E6" w:rsidP="00D628E6">
                        <w:pPr>
                          <w:pStyle w:val="GraphicText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Community members have the confidence to intervene. (Example only.)</w:t>
                        </w:r>
                      </w:p>
                    </w:txbxContent>
                  </v:textbox>
                </v:shape>
                <v:shape id="Text Placeholder 24" o:spid="_x0000_s1048" type="#_x0000_t202" style="position:absolute;left:66425;top:28061;width:13801;height:7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" fillcolor="#f2f2f2 [3206]" stroked="f">
                  <v:textbox>
                    <w:txbxContent>
                      <w:p w14:paraId="3301AAFC" w14:textId="77777777" w:rsidR="00D628E6" w:rsidRPr="00D628E6" w:rsidRDefault="00D628E6" w:rsidP="00D628E6">
                        <w:pPr>
                          <w:pStyle w:val="GraphicText"/>
                        </w:pPr>
                        <w:r w:rsidRPr="00D628E6">
                          <w:t>Community members begin practising bystander behaviour when small opportunities present. (Example only.)</w:t>
                        </w:r>
                      </w:p>
                    </w:txbxContent>
                  </v:textbox>
                </v:shape>
                <v:shape id="Text Placeholder 25" o:spid="_x0000_s1049" type="#_x0000_t202" style="position:absolute;left:66425;top:36355;width:13801;height:40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" fillcolor="#f2f2f2 [3206]" stroked="f">
                  <v:textbox>
                    <w:txbxContent>
                      <w:p w14:paraId="4C80A107" w14:textId="77777777" w:rsidR="00D628E6" w:rsidRDefault="00D628E6" w:rsidP="00C918BD">
                        <w:pPr>
                          <w:pStyle w:val="GraphicText-Italic"/>
                        </w:pPr>
                        <w:r>
                          <w:t xml:space="preserve">Copy/paste box to add </w:t>
                        </w:r>
                        <w:r>
                          <w:br/>
                          <w:t>more outcomes.</w:t>
                        </w:r>
                      </w:p>
                    </w:txbxContent>
                  </v:textbox>
                </v:shape>
                <v:shape id="Text Placeholder 26" o:spid="_x0000_s1050" type="#_x0000_t202" style="position:absolute;left:85912;top:8838;width:13802;height:14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" fillcolor="#f2f2f2 [3206]" stroked="f">
                  <v:textbox>
                    <w:txbxContent>
                      <w:p w14:paraId="66BF4C09" w14:textId="5AFF3270" w:rsidR="00D628E6" w:rsidRDefault="00D628E6" w:rsidP="00D628E6">
                        <w:pPr>
                          <w:pStyle w:val="GraphicText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FFV Outcome – All Victorians live and practice confident and respectful relationships. (Example only.)</w:t>
                        </w:r>
                      </w:p>
                      <w:p w14:paraId="0B3ED5BF" w14:textId="25ACB676" w:rsidR="00C918BD" w:rsidRDefault="00C918BD" w:rsidP="00C918BD">
                        <w:pPr>
                          <w:pStyle w:val="GraphicText-Italic"/>
                        </w:pPr>
                        <w:r w:rsidRPr="00C918BD">
                          <w:t>Note – you might also include this as a bigger picture ‘vision’ that sits across the whole diagram.</w:t>
                        </w:r>
                      </w:p>
                      <w:p w14:paraId="53D4D088" w14:textId="77777777" w:rsidR="00D628E6" w:rsidRDefault="00D628E6" w:rsidP="00D628E6">
                        <w:pPr>
                          <w:ind w:left="2880"/>
                          <w:rPr>
                            <w:rFonts w:hAnsi="Arial"/>
                            <w:color w:val="000000" w:themeColor="text1"/>
                            <w:kern w:val="24"/>
                            <w:sz w:val="72"/>
                            <w:szCs w:val="72"/>
                            <w:lang w:val="en-GB"/>
                          </w:rPr>
                        </w:pPr>
                        <w:r>
                          <w:rPr>
                            <w:rFonts w:hAnsi="Arial"/>
                            <w:color w:val="000000" w:themeColor="text1"/>
                            <w:kern w:val="24"/>
                            <w:sz w:val="72"/>
                            <w:szCs w:val="72"/>
                            <w:lang w:val="en-GB"/>
                          </w:rPr>
                          <w:t>Note – you might also include this as a bigger picture ‘vision’ that sits across the whole diagram.</w:t>
                        </w:r>
                      </w:p>
                    </w:txbxContent>
                  </v:textbox>
                </v:shape>
                <v:shape id="Text Placeholder 27" o:spid="_x0000_s1051" type="#_x0000_t202" style="position:absolute;left:85912;top:23939;width:13802;height:56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" fillcolor="#f2f2f2 [3206]" stroked="f">
                  <v:textbox>
                    <w:txbxContent>
                      <w:p w14:paraId="7DE11AFF" w14:textId="77777777" w:rsidR="00D628E6" w:rsidRDefault="00D628E6" w:rsidP="00D628E6">
                        <w:pPr>
                          <w:pStyle w:val="GraphicText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Bystander behaviour is a normal part of community action. (Example only.)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9" o:spid="_x0000_s1052" type="#_x0000_t32" style="position:absolute;left:13801;top:4175;width:1539;height: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" strokecolor="#e57200 [3204]" strokeweight="3pt">
                  <v:stroke endarrow="open" endarrowwidth="narrow" endarrowlength="short" joinstyle="miter" endcap="square"/>
                  <o:lock v:ext="edit" shapetype="f"/>
                </v:shape>
                <v:shape id="Straight Arrow Connector 40" o:spid="_x0000_s1053" type="#_x0000_t32" style="position:absolute;left:29810;top:4175;width:1539;height: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" strokecolor="#e57200 [3204]" strokeweight="3pt">
                  <v:stroke endarrow="open" endarrowwidth="narrow" endarrowlength="short" joinstyle="miter" endcap="square"/>
                  <o:lock v:ext="edit" shapetype="f"/>
                </v:shape>
                <v:shape id="Straight Arrow Connector 41" o:spid="_x0000_s1054" type="#_x0000_t32" style="position:absolute;left:45941;top:4186;width:223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" strokecolor="#e57200 [3204]" strokeweight="3pt">
                  <v:stroke endarrow="open" endarrowwidth="narrow" endarrowlength="short" joinstyle="miter" endcap="square"/>
                  <o:lock v:ext="edit" shapetype="f"/>
                </v:shape>
                <v:shape id="Straight Arrow Connector 42" o:spid="_x0000_s1055" type="#_x0000_t32" style="position:absolute;left:62560;top:4186;width:307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" strokecolor="#e57200 [3204]" strokeweight="3pt">
                  <v:stroke endarrow="open" endarrowwidth="narrow" endarrowlength="short" joinstyle="miter" endcap="square"/>
                  <o:lock v:ext="edit" shapetype="f"/>
                </v:shape>
                <v:shape id="Straight Arrow Connector 43" o:spid="_x0000_s1056" type="#_x0000_t32" style="position:absolute;left:80226;top:4186;width:466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" strokecolor="#e57200 [3204]" strokeweight="3pt">
                  <v:stroke endarrow="open" endarrowwidth="narrow" endarrowlength="short" joinstyle="miter" endcap="square"/>
                  <o:lock v:ext="edit" shapetype="f"/>
                </v:shape>
                <v:shape id="Straight Arrow Connector 44" o:spid="_x0000_s1057" type="#_x0000_t32" style="position:absolute;left:13801;top:10084;width:1539;height: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" strokecolor="#e57200 [3204]" strokeweight="1pt">
                  <v:stroke endarrow="open" endarrowwidth="narrow" endarrowlength="short" joinstyle="miter" endcap="square"/>
                  <o:lock v:ext="edit" shapetype="f"/>
                </v:shape>
                <v:shape id="Straight Arrow Connector 45" o:spid="_x0000_s1058" type="#_x0000_t32" style="position:absolute;left:29810;top:10084;width:1539;height: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" strokecolor="#e57200 [3204]" strokeweight="1pt">
                  <v:stroke endarrow="open" endarrowwidth="narrow" endarrowlength="short" joinstyle="miter" endcap="square"/>
                  <o:lock v:ext="edit" shapetype="f"/>
                </v:shape>
                <v:shape id="Straight Arrow Connector 46" o:spid="_x0000_s1059" type="#_x0000_t32" style="position:absolute;left:62560;top:10095;width:307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" strokecolor="#e57200 [3204]" strokeweight="1pt">
                  <v:stroke endarrow="open" endarrowwidth="narrow" endarrowlength="short" joinstyle="miter" endcap="square"/>
                  <o:lock v:ext="edit" shapetype="f"/>
                </v:shape>
                <v:shape id="Straight Arrow Connector 47" o:spid="_x0000_s1060" type="#_x0000_t32" style="position:absolute;left:80226;top:10095;width:466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" strokecolor="#e57200 [3204]" strokeweight="1pt">
                  <v:stroke endarrow="open" endarrowwidth="narrow" endarrowlength="short" joinstyle="miter" endcap="square"/>
                  <o:lock v:ext="edit" shapetype="f"/>
                </v:shape>
                <v:shape id="Straight Arrow Connector 48" o:spid="_x0000_s1061" type="#_x0000_t32" style="position:absolute;left:29810;top:10653;width:1521;height:65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" strokecolor="#e57200 [3204]" strokeweight="1pt">
                  <v:stroke endarrow="open" endarrowwidth="narrow" endarrowlength="short" joinstyle="miter" endcap="square"/>
                  <o:lock v:ext="edit" shapetype="f"/>
                </v:shape>
                <v:shape id="Straight Arrow Connector 49" o:spid="_x0000_s1062" type="#_x0000_t32" style="position:absolute;left:45958;top:10653;width:2159;height:6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" strokecolor="#e57200 [3204]" strokeweight="1pt">
                  <v:stroke endarrow="open" endarrowwidth="narrow" endarrowlength="short" joinstyle="miter" endcap="square"/>
                  <o:lock v:ext="edit" shapetype="f"/>
                </v:shape>
                <v:shape id="Straight Arrow Connector 50" o:spid="_x0000_s1063" type="#_x0000_t32" style="position:absolute;left:45941;top:10095;width:223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" strokecolor="#e57200 [3204]" strokeweight="1pt">
                  <v:stroke endarrow="open" endarrowwidth="narrow" endarrowlength="short" joinstyle="miter" endcap="square"/>
                  <o:lock v:ext="edit" shapetype="f"/>
                </v:shape>
                <w10:anchorlock/>
              </v:group>
            </w:pict>
          </mc:Fallback>
        </mc:AlternateContent>
      </w:r>
    </w:p>
    <w:p w14:paraId="05C3EC32" w14:textId="77777777" w:rsidR="00F7056C" w:rsidRPr="00BA1310" w:rsidRDefault="00F7056C" w:rsidP="00F7056C">
      <w:pPr>
        <w:pStyle w:val="FooterEmail"/>
        <w:framePr w:wrap="around"/>
      </w:pPr>
      <w:r w:rsidRPr="00796CD2">
        <w:t xml:space="preserve">For </w:t>
      </w:r>
      <w:r w:rsidRPr="007D59A8">
        <w:t>any</w:t>
      </w:r>
      <w:r w:rsidRPr="00796CD2">
        <w:t xml:space="preserve"> </w:t>
      </w:r>
      <w:r w:rsidRPr="00F7056C">
        <w:t>questions</w:t>
      </w:r>
      <w:r w:rsidRPr="00796CD2">
        <w:t xml:space="preserve">, contact </w:t>
      </w:r>
      <w:hyperlink r:id="rId9" w:history="1">
        <w:r w:rsidRPr="00164A44">
          <w:rPr>
            <w:rStyle w:val="Hyperlink"/>
          </w:rPr>
          <w:t>research@respectvictoria.vic.gov.au</w:t>
        </w:r>
      </w:hyperlink>
    </w:p>
    <w:p w14:paraId="3CAD9364" w14:textId="77777777" w:rsidR="00F7056C" w:rsidRDefault="00F7056C" w:rsidP="00562531"/>
    <w:p w14:paraId="38E3365F" w14:textId="29EE793B" w:rsidR="00C51849" w:rsidRDefault="00C51849" w:rsidP="00562531">
      <w:r>
        <w:br w:type="page"/>
      </w:r>
    </w:p>
    <w:sdt>
      <w:sdtPr>
        <w:id w:val="1532914931"/>
        <w:lock w:val="sdtContentLocked"/>
        <w:placeholder>
          <w:docPart w:val="DefaultPlaceholder_-1854013440"/>
        </w:placeholder>
        <w:group/>
      </w:sdtPr>
      <w:sdtContent>
        <w:p w14:paraId="093383AA" w14:textId="57D8A7EE" w:rsidR="005627DD" w:rsidRDefault="00D96BAA" w:rsidP="005627D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1" locked="0" layoutInCell="1" allowOverlap="1" wp14:anchorId="630B18D2" wp14:editId="3EFBFF7A">
                    <wp:simplePos x="0" y="0"/>
                    <wp:positionH relativeFrom="column">
                      <wp:posOffset>-360045</wp:posOffset>
                    </wp:positionH>
                    <wp:positionV relativeFrom="paragraph">
                      <wp:posOffset>-360045</wp:posOffset>
                    </wp:positionV>
                    <wp:extent cx="10694191" cy="7564696"/>
                    <wp:effectExtent l="0" t="0" r="0" b="0"/>
                    <wp:wrapNone/>
                    <wp:docPr id="18" name="Group 1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0694191" cy="7564696"/>
                              <a:chOff x="0" y="0"/>
                              <a:chExt cx="10694191" cy="7564696"/>
                            </a:xfrm>
                          </wpg:grpSpPr>
                          <wps:wsp>
                            <wps:cNvPr id="10" name="Rectangle 10"/>
                            <wps:cNvSpPr/>
                            <wps:spPr>
                              <a:xfrm>
                                <a:off x="0" y="0"/>
                                <a:ext cx="10692000" cy="756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2F2F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4" name="Group 14"/>
                            <wpg:cNvGrpSpPr/>
                            <wpg:grpSpPr>
                              <a:xfrm>
                                <a:off x="9578103" y="6679096"/>
                                <a:ext cx="1116088" cy="885600"/>
                                <a:chOff x="0" y="-4698"/>
                                <a:chExt cx="1116361" cy="8859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Graphic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-4698"/>
                                  <a:ext cx="775335" cy="6210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" name="Rectangle 16"/>
                              <wps:cNvSpPr/>
                              <wps:spPr>
                                <a:xfrm>
                                  <a:off x="954361" y="719297"/>
                                  <a:ext cx="162000" cy="1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72332DE4" id="Group 18" o:spid="_x0000_s1026" style="position:absolute;margin-left:-28.35pt;margin-top:-28.35pt;width:842.05pt;height:595.65pt;z-index:-251655168" coordsize="106941,75646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">
                    <v:rect id="Rectangle 10" o:spid="_x0000_s1027" style="position:absolute;width:106920;height:75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" fillcolor="#f2f2f2" stroked="f" strokeweight="1pt"/>
                    <v:group id="Group 14" o:spid="_x0000_s1028" style="position:absolute;left:95781;top:66790;width:11160;height:8856" coordorigin=",-46" coordsize="11163,8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<v:shape id="Graphic 15" o:spid="_x0000_s1029" type="#_x0000_t75" style="position:absolute;top:-46;width:7753;height:6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">
                        <v:imagedata r:id="rId12" o:title=""/>
                      </v:shape>
                      <v:rect id="Rectangle 16" o:spid="_x0000_s1030" style="position:absolute;left:9543;top:7192;width:1620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" filled="f" stroked="f" strokeweight="1pt"/>
                    </v:group>
                  </v:group>
                </w:pict>
              </mc:Fallback>
            </mc:AlternateContent>
          </w:r>
        </w:p>
      </w:sdtContent>
    </w:sdt>
    <w:p w14:paraId="128C1681" w14:textId="1E47CFEA" w:rsidR="005627DD" w:rsidRDefault="005627DD" w:rsidP="005627DD">
      <w:pPr>
        <w:pStyle w:val="Heading2"/>
      </w:pPr>
      <w:r>
        <w:t>Guidance Notes</w:t>
      </w:r>
    </w:p>
    <w:p w14:paraId="51C293CF" w14:textId="77777777" w:rsidR="00F7056C" w:rsidRPr="00BA1310" w:rsidRDefault="00F7056C" w:rsidP="00F7056C">
      <w:pPr>
        <w:pStyle w:val="FooterEmail"/>
        <w:framePr w:wrap="around"/>
      </w:pPr>
      <w:r w:rsidRPr="00796CD2">
        <w:t xml:space="preserve">For </w:t>
      </w:r>
      <w:r w:rsidRPr="007D59A8">
        <w:t>any</w:t>
      </w:r>
      <w:r w:rsidRPr="00796CD2">
        <w:t xml:space="preserve"> </w:t>
      </w:r>
      <w:r w:rsidRPr="00F7056C">
        <w:t>questions</w:t>
      </w:r>
      <w:r w:rsidRPr="00796CD2">
        <w:t xml:space="preserve">, contact </w:t>
      </w:r>
      <w:hyperlink r:id="rId13" w:history="1">
        <w:r w:rsidRPr="00164A44">
          <w:rPr>
            <w:rStyle w:val="Hyperlink"/>
          </w:rPr>
          <w:t>research@respectvictoria.vic.gov.au</w:t>
        </w:r>
      </w:hyperlink>
    </w:p>
    <w:p w14:paraId="722D5FDE" w14:textId="77777777" w:rsidR="00B4664E" w:rsidRPr="00B4664E" w:rsidRDefault="00B4664E" w:rsidP="00B4664E">
      <w:pPr>
        <w:pStyle w:val="ListBullet"/>
      </w:pPr>
      <w:r w:rsidRPr="00B4664E">
        <w:t>This template can be adapted to better suit your project’s method, cohort or setting.</w:t>
      </w:r>
    </w:p>
    <w:p w14:paraId="51C3B1BF" w14:textId="77777777" w:rsidR="00B4664E" w:rsidRPr="00B4664E" w:rsidRDefault="00B4664E" w:rsidP="00B4664E">
      <w:pPr>
        <w:pStyle w:val="ListBullet"/>
      </w:pPr>
      <w:r w:rsidRPr="00B4664E">
        <w:t xml:space="preserve">The boxes contain examples only. You can fill in boxes based on your own project and add more boxes where needed. The template can be adapted, </w:t>
      </w:r>
      <w:r w:rsidRPr="00B4664E">
        <w:br/>
        <w:t>so long as the logic is clearly displayed.</w:t>
      </w:r>
    </w:p>
    <w:p w14:paraId="5B86CE04" w14:textId="77777777" w:rsidR="00B4664E" w:rsidRPr="00B4664E" w:rsidRDefault="00B4664E" w:rsidP="00B4664E">
      <w:pPr>
        <w:pStyle w:val="ListBullet"/>
      </w:pPr>
      <w:r w:rsidRPr="00B4664E">
        <w:t xml:space="preserve">Lines can be drawn with arrows in the direction from activities to outputs to outcomes, to show which activities link to which outputs and outcomes. </w:t>
      </w:r>
      <w:r w:rsidRPr="00B4664E">
        <w:br/>
        <w:t>Lines can also be simplified as needed (as shown in input to activities).</w:t>
      </w:r>
    </w:p>
    <w:p w14:paraId="5D9A634A" w14:textId="77777777" w:rsidR="00B4664E" w:rsidRPr="00B4664E" w:rsidRDefault="00B4664E" w:rsidP="00B4664E">
      <w:pPr>
        <w:pStyle w:val="ListBullet"/>
      </w:pPr>
      <w:r w:rsidRPr="00B4664E">
        <w:t>Setting short and medium-term outcomes may depend on the length of your project. If you do set medium-term outcomes, ensure there is a causal pathway from short-term to medium-term outcomes, and then from medium to long-term outcomes.</w:t>
      </w:r>
    </w:p>
    <w:p w14:paraId="06E0070C" w14:textId="77777777" w:rsidR="00B4664E" w:rsidRPr="00B4664E" w:rsidRDefault="00B4664E" w:rsidP="00B4664E">
      <w:pPr>
        <w:pStyle w:val="ListBullet"/>
      </w:pPr>
      <w:r w:rsidRPr="00B4664E">
        <w:t>Achieving long-term outcomes can take many years. Please select the level of outcomes that are relevant to your project or funding program.</w:t>
      </w:r>
    </w:p>
    <w:p w14:paraId="5B7AFFD2" w14:textId="77777777" w:rsidR="00B4664E" w:rsidRPr="00B4664E" w:rsidRDefault="00B4664E" w:rsidP="00B4664E">
      <w:pPr>
        <w:pStyle w:val="ListBullet"/>
      </w:pPr>
      <w:r w:rsidRPr="00B4664E">
        <w:t xml:space="preserve">It is important to discuss external factors and assumptions for your model with your practice group. Where you have the space and time, please include these </w:t>
      </w:r>
      <w:r w:rsidRPr="00B4664E">
        <w:br/>
        <w:t>in the diagram – however, they are not compulsory.</w:t>
      </w:r>
    </w:p>
    <w:p w14:paraId="18B4F86D" w14:textId="77777777" w:rsidR="00B4664E" w:rsidRPr="00B4664E" w:rsidRDefault="00B4664E" w:rsidP="00B4664E">
      <w:pPr>
        <w:pStyle w:val="ListBullet"/>
      </w:pPr>
      <w:r w:rsidRPr="00B4664E">
        <w:t>A logic model helps you track your progress. External considerations and assumptions help you track that progress in context.</w:t>
      </w:r>
    </w:p>
    <w:p w14:paraId="6257148B" w14:textId="71AB3EF8" w:rsidR="005627DD" w:rsidRPr="00562531" w:rsidRDefault="00B4664E" w:rsidP="00B4664E">
      <w:pPr>
        <w:pStyle w:val="ListBullet"/>
      </w:pPr>
      <w:r w:rsidRPr="00B4664E">
        <w:t>For more guidance on developing a logic model go to the Respect Victoria Monitoring, Evaluation and Learning (MEL) Toolkit website. </w:t>
      </w:r>
    </w:p>
    <w:sectPr w:rsidR="005627DD" w:rsidRPr="00562531" w:rsidSect="00366D8C">
      <w:footerReference w:type="default" r:id="rId14"/>
      <w:headerReference w:type="first" r:id="rId15"/>
      <w:pgSz w:w="16838" w:h="11906" w:orient="landscape" w:code="9"/>
      <w:pgMar w:top="567" w:right="567" w:bottom="567" w:left="567" w:header="22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2EEE4" w14:textId="77777777" w:rsidR="007E4243" w:rsidRDefault="007E4243" w:rsidP="00C37A29">
      <w:pPr>
        <w:spacing w:after="0"/>
      </w:pPr>
      <w:r>
        <w:separator/>
      </w:r>
    </w:p>
  </w:endnote>
  <w:endnote w:type="continuationSeparator" w:id="0">
    <w:p w14:paraId="765452FB" w14:textId="77777777" w:rsidR="007E4243" w:rsidRDefault="007E4243" w:rsidP="00C37A2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3AB8" w14:textId="74E42754" w:rsidR="000D7EE8" w:rsidRPr="004616B4" w:rsidRDefault="00F7056C" w:rsidP="00366D8C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FC5A518" wp14:editId="39C79970">
              <wp:simplePos x="0" y="0"/>
              <wp:positionH relativeFrom="column">
                <wp:posOffset>9214360</wp:posOffset>
              </wp:positionH>
              <wp:positionV relativeFrom="paragraph">
                <wp:posOffset>-416973</wp:posOffset>
              </wp:positionV>
              <wp:extent cx="1116088" cy="885600"/>
              <wp:effectExtent l="0" t="0" r="8255" b="0"/>
              <wp:wrapSquare wrapText="bothSides"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16088" cy="885600"/>
                        <a:chOff x="0" y="-4698"/>
                        <a:chExt cx="1116361" cy="885995"/>
                      </a:xfrm>
                    </wpg:grpSpPr>
                    <pic:pic xmlns:pic="http://schemas.openxmlformats.org/drawingml/2006/picture">
                      <pic:nvPicPr>
                        <pic:cNvPr id="4" name="Graphic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-4698"/>
                          <a:ext cx="775335" cy="62103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Rectangle 5"/>
                      <wps:cNvSpPr/>
                      <wps:spPr>
                        <a:xfrm>
                          <a:off x="954361" y="719297"/>
                          <a:ext cx="162000" cy="1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519E3F6" id="Group 6" o:spid="_x0000_s1026" style="position:absolute;margin-left:725.55pt;margin-top:-32.85pt;width:87.9pt;height:69.75pt;z-index:251664384" coordorigin=",-46" coordsize="11163,885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4" o:spid="_x0000_s1027" type="#_x0000_t75" style="position:absolute;top:-46;width:7753;height:6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">
                <v:imagedata r:id="rId3" o:title=""/>
              </v:shape>
              <v:rect id="Rectangle 5" o:spid="_x0000_s1028" style="position:absolute;left:9543;top:7192;width:1620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Q35wgAAANoAAAAPAAAAZHJzL2Rvd25yZXYueG1sRI/NasMw&#10;EITvgbyD2EBuiZxC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D7rQ35wgAAANoAAAAPAAAA&#10;AAAAAAAAAAAAAAcCAABkcnMvZG93bnJldi54bWxQSwUGAAAAAAMAAwC3AAAA9gIAAAAA&#10;" filled="f" stroked="f" strokeweight="1pt"/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C5028" w14:textId="77777777" w:rsidR="007E4243" w:rsidRDefault="007E4243" w:rsidP="00C37A29">
      <w:pPr>
        <w:spacing w:after="0"/>
      </w:pPr>
      <w:r>
        <w:separator/>
      </w:r>
    </w:p>
  </w:footnote>
  <w:footnote w:type="continuationSeparator" w:id="0">
    <w:p w14:paraId="34358B10" w14:textId="77777777" w:rsidR="007E4243" w:rsidRDefault="007E4243" w:rsidP="00C37A2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3E761" w14:textId="4FD70F5F" w:rsidR="00B153EB" w:rsidRDefault="00B153E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8759F62" wp14:editId="5249D90E">
              <wp:simplePos x="0" y="0"/>
              <wp:positionH relativeFrom="column">
                <wp:posOffset>1353154</wp:posOffset>
              </wp:positionH>
              <wp:positionV relativeFrom="paragraph">
                <wp:posOffset>11512</wp:posOffset>
              </wp:positionV>
              <wp:extent cx="2806574" cy="2815627"/>
              <wp:effectExtent l="0" t="0" r="13335" b="22860"/>
              <wp:wrapNone/>
              <wp:docPr id="1" name="Oval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06574" cy="2815627"/>
                      </a:xfrm>
                      <a:prstGeom prst="ellipse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317CA3B9" id="Oval 1" o:spid="_x0000_s1026" style="position:absolute;margin-left:106.55pt;margin-top:.9pt;width:221pt;height:221.7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" fillcolor="#e57200 [3204]" strokecolor="#723800 [1604]" strokeweight="1pt">
              <v:stroke joinstyle="miter"/>
            </v:oval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070A5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CE0EB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76EB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CCED3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F5E6F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1D237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FA9D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9CAF4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3EAF4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5E0A1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C43676"/>
    <w:multiLevelType w:val="multilevel"/>
    <w:tmpl w:val="97DAEA0E"/>
    <w:numStyleLink w:val="Numbering"/>
  </w:abstractNum>
  <w:abstractNum w:abstractNumId="11" w15:restartNumberingAfterBreak="0">
    <w:nsid w:val="0A3C56AD"/>
    <w:multiLevelType w:val="multilevel"/>
    <w:tmpl w:val="19368A92"/>
    <w:numStyleLink w:val="TableList"/>
  </w:abstractNum>
  <w:abstractNum w:abstractNumId="12" w15:restartNumberingAfterBreak="0">
    <w:nsid w:val="0AC2735F"/>
    <w:multiLevelType w:val="multilevel"/>
    <w:tmpl w:val="50041352"/>
    <w:styleLink w:val="ListHeadings"/>
    <w:lvl w:ilvl="0">
      <w:start w:val="1"/>
      <w:numFmt w:val="decimal"/>
      <w:pStyle w:val="Heading1-numbered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decimal"/>
      <w:pStyle w:val="Heading2-numbered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0C2D48CE"/>
    <w:multiLevelType w:val="multilevel"/>
    <w:tmpl w:val="97DAEA0E"/>
    <w:numStyleLink w:val="Numbering"/>
  </w:abstractNum>
  <w:abstractNum w:abstractNumId="14" w15:restartNumberingAfterBreak="0">
    <w:nsid w:val="0D5A5E93"/>
    <w:multiLevelType w:val="multilevel"/>
    <w:tmpl w:val="1646C884"/>
    <w:numStyleLink w:val="Bullets"/>
  </w:abstractNum>
  <w:abstractNum w:abstractNumId="15" w15:restartNumberingAfterBreak="0">
    <w:nsid w:val="0F6F37EA"/>
    <w:multiLevelType w:val="multilevel"/>
    <w:tmpl w:val="97DAEA0E"/>
    <w:styleLink w:val="Numbering"/>
    <w:lvl w:ilvl="0">
      <w:start w:val="1"/>
      <w:numFmt w:val="decimal"/>
      <w:pStyle w:val="ListNumber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pStyle w:val="ListNumber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ListNumber3"/>
      <w:lvlText w:val="%1.%2.%3."/>
      <w:lvlJc w:val="left"/>
      <w:pPr>
        <w:tabs>
          <w:tab w:val="num" w:pos="1134"/>
        </w:tabs>
        <w:ind w:left="851" w:hanging="851"/>
      </w:pPr>
      <w:rPr>
        <w:rFonts w:hint="default"/>
      </w:rPr>
    </w:lvl>
    <w:lvl w:ilvl="3">
      <w:start w:val="1"/>
      <w:numFmt w:val="decimal"/>
      <w:pStyle w:val="ListNumber4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ListNumber5"/>
      <w:lvlText w:val="%1.%2.%3.%4.%5"/>
      <w:lvlJc w:val="left"/>
      <w:pPr>
        <w:ind w:left="1418" w:hanging="1418"/>
      </w:pPr>
      <w:rPr>
        <w:rFonts w:hint="default"/>
      </w:rPr>
    </w:lvl>
    <w:lvl w:ilvl="5">
      <w:start w:val="1"/>
      <w:numFmt w:val="decimal"/>
      <w:lvlText w:val="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right"/>
      <w:pPr>
        <w:ind w:left="567" w:hanging="567"/>
      </w:pPr>
      <w:rPr>
        <w:rFonts w:hint="default"/>
      </w:rPr>
    </w:lvl>
  </w:abstractNum>
  <w:abstractNum w:abstractNumId="16" w15:restartNumberingAfterBreak="0">
    <w:nsid w:val="132D53ED"/>
    <w:multiLevelType w:val="multilevel"/>
    <w:tmpl w:val="97DAEA0E"/>
    <w:numStyleLink w:val="Numbering"/>
  </w:abstractNum>
  <w:abstractNum w:abstractNumId="17" w15:restartNumberingAfterBreak="0">
    <w:nsid w:val="13A30E52"/>
    <w:multiLevelType w:val="multilevel"/>
    <w:tmpl w:val="19368A92"/>
    <w:styleLink w:val="TableList"/>
    <w:lvl w:ilvl="0">
      <w:start w:val="1"/>
      <w:numFmt w:val="decimal"/>
      <w:pStyle w:val="TableListNumber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16155739"/>
    <w:multiLevelType w:val="multilevel"/>
    <w:tmpl w:val="50D80332"/>
    <w:styleLink w:val="LetteredList"/>
    <w:lvl w:ilvl="0">
      <w:start w:val="1"/>
      <w:numFmt w:val="lowerLetter"/>
      <w:pStyle w:val="List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Roman"/>
      <w:pStyle w:val="List2"/>
      <w:lvlText w:val="%2."/>
      <w:lvlJc w:val="left"/>
      <w:pPr>
        <w:ind w:left="284" w:hanging="28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1D322B09"/>
    <w:multiLevelType w:val="multilevel"/>
    <w:tmpl w:val="97DAEA0E"/>
    <w:numStyleLink w:val="Numbering"/>
  </w:abstractNum>
  <w:abstractNum w:abstractNumId="20" w15:restartNumberingAfterBreak="0">
    <w:nsid w:val="321F1D0F"/>
    <w:multiLevelType w:val="multilevel"/>
    <w:tmpl w:val="1646C884"/>
    <w:numStyleLink w:val="Bullets"/>
  </w:abstractNum>
  <w:abstractNum w:abstractNumId="21" w15:restartNumberingAfterBreak="0">
    <w:nsid w:val="3D505AA6"/>
    <w:multiLevelType w:val="hybridMultilevel"/>
    <w:tmpl w:val="6624FD54"/>
    <w:lvl w:ilvl="0" w:tplc="38F8F870">
      <w:start w:val="1"/>
      <w:numFmt w:val="bullet"/>
      <w:pStyle w:val="Table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397427"/>
    <w:multiLevelType w:val="multilevel"/>
    <w:tmpl w:val="97DAEA0E"/>
    <w:numStyleLink w:val="Numbering"/>
  </w:abstractNum>
  <w:abstractNum w:abstractNumId="23" w15:restartNumberingAfterBreak="0">
    <w:nsid w:val="4B86114B"/>
    <w:multiLevelType w:val="multilevel"/>
    <w:tmpl w:val="CF0A3ED4"/>
    <w:lvl w:ilvl="0">
      <w:start w:val="1"/>
      <w:numFmt w:val="bullet"/>
      <w:lvlText w:val="-"/>
      <w:lvlJc w:val="left"/>
      <w:pPr>
        <w:tabs>
          <w:tab w:val="num" w:pos="284"/>
        </w:tabs>
        <w:ind w:left="142" w:hanging="142"/>
      </w:pPr>
      <w:rPr>
        <w:rFonts w:ascii="Times New Roman" w:hAnsi="Times New Roman" w:cs="Times New Roman" w:hint="default"/>
        <w:color w:val="4F4F4F"/>
      </w:rPr>
    </w:lvl>
    <w:lvl w:ilvl="1">
      <w:start w:val="1"/>
      <w:numFmt w:val="bullet"/>
      <w:lvlText w:val="-"/>
      <w:lvlJc w:val="left"/>
      <w:pPr>
        <w:ind w:left="284" w:hanging="142"/>
      </w:pPr>
      <w:rPr>
        <w:rFonts w:ascii="Arial" w:hAnsi="Arial" w:hint="default"/>
        <w:color w:val="000000" w:themeColor="text1"/>
      </w:rPr>
    </w:lvl>
    <w:lvl w:ilvl="2">
      <w:start w:val="1"/>
      <w:numFmt w:val="bullet"/>
      <w:lvlText w:val="-"/>
      <w:lvlJc w:val="left"/>
      <w:pPr>
        <w:ind w:left="425" w:hanging="141"/>
      </w:pPr>
      <w:rPr>
        <w:rFonts w:ascii="Arial" w:hAnsi="Arial" w:hint="default"/>
        <w:color w:val="000000" w:themeColor="text1"/>
      </w:rPr>
    </w:lvl>
    <w:lvl w:ilvl="3">
      <w:start w:val="1"/>
      <w:numFmt w:val="bullet"/>
      <w:lvlText w:val="–"/>
      <w:lvlJc w:val="left"/>
      <w:pPr>
        <w:tabs>
          <w:tab w:val="num" w:pos="851"/>
        </w:tabs>
        <w:ind w:left="1134" w:hanging="283"/>
      </w:pPr>
      <w:rPr>
        <w:rFonts w:ascii="Calibri" w:hAnsi="Calibri" w:cs="Times New Roman" w:hint="default"/>
        <w:color w:val="auto"/>
      </w:rPr>
    </w:lvl>
    <w:lvl w:ilvl="4">
      <w:start w:val="1"/>
      <w:numFmt w:val="bullet"/>
      <w:lvlText w:val="–"/>
      <w:lvlJc w:val="left"/>
      <w:pPr>
        <w:ind w:left="1418" w:hanging="284"/>
      </w:pPr>
      <w:rPr>
        <w:rFonts w:ascii="Calibri" w:hAnsi="Calibri" w:cs="Times New Roman" w:hint="default"/>
        <w:color w:val="auto"/>
      </w:rPr>
    </w:lvl>
    <w:lvl w:ilvl="5">
      <w:start w:val="1"/>
      <w:numFmt w:val="bullet"/>
      <w:lvlText w:val="–"/>
      <w:lvlJc w:val="left"/>
      <w:pPr>
        <w:ind w:left="1701" w:hanging="283"/>
      </w:pPr>
      <w:rPr>
        <w:rFonts w:ascii="Arial" w:hAnsi="Arial" w:cs="Times New Roman" w:hint="default"/>
      </w:rPr>
    </w:lvl>
    <w:lvl w:ilvl="6">
      <w:start w:val="1"/>
      <w:numFmt w:val="bullet"/>
      <w:lvlText w:val="–"/>
      <w:lvlJc w:val="left"/>
      <w:pPr>
        <w:ind w:left="1985" w:hanging="284"/>
      </w:pPr>
      <w:rPr>
        <w:rFonts w:ascii="Arial" w:hAnsi="Arial" w:cs="Times New Roman" w:hint="default"/>
      </w:rPr>
    </w:lvl>
    <w:lvl w:ilvl="7">
      <w:start w:val="1"/>
      <w:numFmt w:val="bullet"/>
      <w:lvlText w:val="–"/>
      <w:lvlJc w:val="left"/>
      <w:pPr>
        <w:ind w:left="2268" w:hanging="283"/>
      </w:pPr>
      <w:rPr>
        <w:rFonts w:ascii="Arial" w:hAnsi="Arial" w:cs="Times New Roman" w:hint="default"/>
      </w:rPr>
    </w:lvl>
    <w:lvl w:ilvl="8">
      <w:start w:val="1"/>
      <w:numFmt w:val="bullet"/>
      <w:lvlText w:val="–"/>
      <w:lvlJc w:val="left"/>
      <w:pPr>
        <w:ind w:left="2552" w:hanging="284"/>
      </w:pPr>
      <w:rPr>
        <w:rFonts w:ascii="Arial" w:hAnsi="Arial" w:cs="Times New Roman" w:hint="default"/>
      </w:rPr>
    </w:lvl>
  </w:abstractNum>
  <w:abstractNum w:abstractNumId="24" w15:restartNumberingAfterBreak="0">
    <w:nsid w:val="4E7F1CD0"/>
    <w:multiLevelType w:val="multilevel"/>
    <w:tmpl w:val="97DAEA0E"/>
    <w:numStyleLink w:val="Numbering"/>
  </w:abstractNum>
  <w:abstractNum w:abstractNumId="25" w15:restartNumberingAfterBreak="0">
    <w:nsid w:val="58B73D84"/>
    <w:multiLevelType w:val="multilevel"/>
    <w:tmpl w:val="50041352"/>
    <w:numStyleLink w:val="ListHeadings"/>
  </w:abstractNum>
  <w:abstractNum w:abstractNumId="26" w15:restartNumberingAfterBreak="0">
    <w:nsid w:val="596A0C8C"/>
    <w:multiLevelType w:val="multilevel"/>
    <w:tmpl w:val="97DAEA0E"/>
    <w:numStyleLink w:val="Numbering"/>
  </w:abstractNum>
  <w:abstractNum w:abstractNumId="27" w15:restartNumberingAfterBreak="0">
    <w:nsid w:val="60E1502C"/>
    <w:multiLevelType w:val="multilevel"/>
    <w:tmpl w:val="1646C884"/>
    <w:styleLink w:val="Bullets"/>
    <w:lvl w:ilvl="0">
      <w:start w:val="1"/>
      <w:numFmt w:val="bullet"/>
      <w:pStyle w:val="ListBullet"/>
      <w:lvlText w:val=""/>
      <w:lvlJc w:val="left"/>
      <w:pPr>
        <w:ind w:left="284" w:hanging="284"/>
      </w:pPr>
      <w:rPr>
        <w:rFonts w:ascii="Symbol" w:hAnsi="Symbol" w:cs="Times New Roman" w:hint="default"/>
        <w:color w:val="auto"/>
      </w:rPr>
    </w:lvl>
    <w:lvl w:ilvl="1">
      <w:start w:val="1"/>
      <w:numFmt w:val="bullet"/>
      <w:pStyle w:val="ListBullet2"/>
      <w:lvlText w:val="–"/>
      <w:lvlJc w:val="left"/>
      <w:pPr>
        <w:ind w:left="567" w:hanging="283"/>
      </w:pPr>
      <w:rPr>
        <w:rFonts w:ascii="Calibri" w:hAnsi="Calibri" w:cs="Calibri" w:hint="default"/>
        <w:color w:val="auto"/>
      </w:rPr>
    </w:lvl>
    <w:lvl w:ilvl="2">
      <w:start w:val="1"/>
      <w:numFmt w:val="bullet"/>
      <w:pStyle w:val="ListBullet3"/>
      <w:lvlText w:val="–"/>
      <w:lvlJc w:val="left"/>
      <w:pPr>
        <w:ind w:left="851" w:hanging="284"/>
      </w:pPr>
      <w:rPr>
        <w:rFonts w:ascii="Calibri" w:hAnsi="Calibri" w:cs="Calibri" w:hint="default"/>
        <w:color w:val="auto"/>
      </w:rPr>
    </w:lvl>
    <w:lvl w:ilvl="3">
      <w:start w:val="1"/>
      <w:numFmt w:val="bullet"/>
      <w:lvlText w:val="–"/>
      <w:lvlJc w:val="left"/>
      <w:pPr>
        <w:tabs>
          <w:tab w:val="num" w:pos="851"/>
        </w:tabs>
        <w:ind w:left="1134" w:hanging="283"/>
      </w:pPr>
      <w:rPr>
        <w:rFonts w:ascii="Calibri" w:hAnsi="Calibri" w:cs="Times New Roman" w:hint="default"/>
        <w:color w:val="auto"/>
      </w:rPr>
    </w:lvl>
    <w:lvl w:ilvl="4">
      <w:start w:val="1"/>
      <w:numFmt w:val="bullet"/>
      <w:lvlText w:val="–"/>
      <w:lvlJc w:val="left"/>
      <w:pPr>
        <w:ind w:left="1418" w:hanging="284"/>
      </w:pPr>
      <w:rPr>
        <w:rFonts w:ascii="Calibri" w:hAnsi="Calibri" w:cs="Times New Roman" w:hint="default"/>
        <w:color w:val="auto"/>
      </w:rPr>
    </w:lvl>
    <w:lvl w:ilvl="5">
      <w:start w:val="1"/>
      <w:numFmt w:val="bullet"/>
      <w:lvlText w:val="–"/>
      <w:lvlJc w:val="left"/>
      <w:pPr>
        <w:ind w:left="1701" w:hanging="283"/>
      </w:pPr>
      <w:rPr>
        <w:rFonts w:ascii="Arial" w:hAnsi="Arial" w:cs="Times New Roman" w:hint="default"/>
      </w:rPr>
    </w:lvl>
    <w:lvl w:ilvl="6">
      <w:start w:val="1"/>
      <w:numFmt w:val="bullet"/>
      <w:lvlText w:val="–"/>
      <w:lvlJc w:val="left"/>
      <w:pPr>
        <w:ind w:left="1985" w:hanging="284"/>
      </w:pPr>
      <w:rPr>
        <w:rFonts w:ascii="Arial" w:hAnsi="Arial" w:cs="Times New Roman" w:hint="default"/>
      </w:rPr>
    </w:lvl>
    <w:lvl w:ilvl="7">
      <w:start w:val="1"/>
      <w:numFmt w:val="bullet"/>
      <w:lvlText w:val="–"/>
      <w:lvlJc w:val="left"/>
      <w:pPr>
        <w:ind w:left="2268" w:hanging="283"/>
      </w:pPr>
      <w:rPr>
        <w:rFonts w:ascii="Arial" w:hAnsi="Arial" w:cs="Times New Roman" w:hint="default"/>
      </w:rPr>
    </w:lvl>
    <w:lvl w:ilvl="8">
      <w:start w:val="1"/>
      <w:numFmt w:val="bullet"/>
      <w:lvlText w:val="–"/>
      <w:lvlJc w:val="left"/>
      <w:pPr>
        <w:ind w:left="2552" w:hanging="284"/>
      </w:pPr>
      <w:rPr>
        <w:rFonts w:ascii="Arial" w:hAnsi="Arial" w:cs="Times New Roman" w:hint="default"/>
      </w:rPr>
    </w:lvl>
  </w:abstractNum>
  <w:abstractNum w:abstractNumId="28" w15:restartNumberingAfterBreak="0">
    <w:nsid w:val="643520E2"/>
    <w:multiLevelType w:val="multilevel"/>
    <w:tmpl w:val="1646C884"/>
    <w:numStyleLink w:val="Bullets"/>
  </w:abstractNum>
  <w:abstractNum w:abstractNumId="29" w15:restartNumberingAfterBreak="0">
    <w:nsid w:val="660D51AD"/>
    <w:multiLevelType w:val="multilevel"/>
    <w:tmpl w:val="97DAEA0E"/>
    <w:numStyleLink w:val="Numbering"/>
  </w:abstractNum>
  <w:abstractNum w:abstractNumId="30" w15:restartNumberingAfterBreak="0">
    <w:nsid w:val="744D0736"/>
    <w:multiLevelType w:val="multilevel"/>
    <w:tmpl w:val="97DAEA0E"/>
    <w:numStyleLink w:val="Numbering"/>
  </w:abstractNum>
  <w:num w:numId="1" w16cid:durableId="511378831">
    <w:abstractNumId w:val="9"/>
  </w:num>
  <w:num w:numId="2" w16cid:durableId="183203968">
    <w:abstractNumId w:val="7"/>
  </w:num>
  <w:num w:numId="3" w16cid:durableId="1217204981">
    <w:abstractNumId w:val="6"/>
  </w:num>
  <w:num w:numId="4" w16cid:durableId="1065026392">
    <w:abstractNumId w:val="5"/>
  </w:num>
  <w:num w:numId="5" w16cid:durableId="596863815">
    <w:abstractNumId w:val="4"/>
  </w:num>
  <w:num w:numId="6" w16cid:durableId="923802368">
    <w:abstractNumId w:val="8"/>
  </w:num>
  <w:num w:numId="7" w16cid:durableId="2146192154">
    <w:abstractNumId w:val="3"/>
  </w:num>
  <w:num w:numId="8" w16cid:durableId="1154754962">
    <w:abstractNumId w:val="2"/>
  </w:num>
  <w:num w:numId="9" w16cid:durableId="987322262">
    <w:abstractNumId w:val="1"/>
  </w:num>
  <w:num w:numId="10" w16cid:durableId="594676174">
    <w:abstractNumId w:val="0"/>
  </w:num>
  <w:num w:numId="11" w16cid:durableId="903418277">
    <w:abstractNumId w:val="27"/>
  </w:num>
  <w:num w:numId="12" w16cid:durableId="1261796759">
    <w:abstractNumId w:val="28"/>
  </w:num>
  <w:num w:numId="13" w16cid:durableId="1043405154">
    <w:abstractNumId w:val="20"/>
  </w:num>
  <w:num w:numId="14" w16cid:durableId="846598071">
    <w:abstractNumId w:val="15"/>
  </w:num>
  <w:num w:numId="15" w16cid:durableId="1311640227">
    <w:abstractNumId w:val="30"/>
  </w:num>
  <w:num w:numId="16" w16cid:durableId="881941196">
    <w:abstractNumId w:val="24"/>
  </w:num>
  <w:num w:numId="17" w16cid:durableId="533617442">
    <w:abstractNumId w:val="29"/>
  </w:num>
  <w:num w:numId="18" w16cid:durableId="250312982">
    <w:abstractNumId w:val="10"/>
  </w:num>
  <w:num w:numId="19" w16cid:durableId="385955825">
    <w:abstractNumId w:val="13"/>
  </w:num>
  <w:num w:numId="20" w16cid:durableId="1408189744">
    <w:abstractNumId w:val="22"/>
  </w:num>
  <w:num w:numId="21" w16cid:durableId="1370494809">
    <w:abstractNumId w:val="16"/>
  </w:num>
  <w:num w:numId="22" w16cid:durableId="659580476">
    <w:abstractNumId w:val="12"/>
  </w:num>
  <w:num w:numId="23" w16cid:durableId="2036539326">
    <w:abstractNumId w:val="14"/>
  </w:num>
  <w:num w:numId="24" w16cid:durableId="1303265532">
    <w:abstractNumId w:val="19"/>
  </w:num>
  <w:num w:numId="25" w16cid:durableId="1737582058">
    <w:abstractNumId w:val="26"/>
  </w:num>
  <w:num w:numId="26" w16cid:durableId="974717717">
    <w:abstractNumId w:val="25"/>
  </w:num>
  <w:num w:numId="27" w16cid:durableId="444039133">
    <w:abstractNumId w:val="18"/>
  </w:num>
  <w:num w:numId="28" w16cid:durableId="15364486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41591880">
    <w:abstractNumId w:val="23"/>
  </w:num>
  <w:num w:numId="30" w16cid:durableId="1074666468">
    <w:abstractNumId w:val="17"/>
  </w:num>
  <w:num w:numId="31" w16cid:durableId="564605351">
    <w:abstractNumId w:val="11"/>
  </w:num>
  <w:num w:numId="32" w16cid:durableId="19358242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736290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33435163">
    <w:abstractNumId w:val="21"/>
  </w:num>
  <w:num w:numId="35" w16cid:durableId="8951678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0181886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435950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87887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366423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924"/>
    <w:rsid w:val="00010F5F"/>
    <w:rsid w:val="00026266"/>
    <w:rsid w:val="000300AF"/>
    <w:rsid w:val="0003338D"/>
    <w:rsid w:val="000724AE"/>
    <w:rsid w:val="0008037D"/>
    <w:rsid w:val="000A0E19"/>
    <w:rsid w:val="000A7604"/>
    <w:rsid w:val="000B497F"/>
    <w:rsid w:val="000D7EE8"/>
    <w:rsid w:val="00112E8F"/>
    <w:rsid w:val="00121EE1"/>
    <w:rsid w:val="001268BC"/>
    <w:rsid w:val="001276ED"/>
    <w:rsid w:val="00164DDA"/>
    <w:rsid w:val="001A0D77"/>
    <w:rsid w:val="001C7835"/>
    <w:rsid w:val="001D714A"/>
    <w:rsid w:val="001F13C1"/>
    <w:rsid w:val="001F446D"/>
    <w:rsid w:val="001F6314"/>
    <w:rsid w:val="002068CA"/>
    <w:rsid w:val="00221AB7"/>
    <w:rsid w:val="00246435"/>
    <w:rsid w:val="00246BCF"/>
    <w:rsid w:val="00270834"/>
    <w:rsid w:val="002814E6"/>
    <w:rsid w:val="002A1BF9"/>
    <w:rsid w:val="002D534A"/>
    <w:rsid w:val="002E0EDA"/>
    <w:rsid w:val="00305171"/>
    <w:rsid w:val="003220B5"/>
    <w:rsid w:val="00323123"/>
    <w:rsid w:val="0034680A"/>
    <w:rsid w:val="00363FF8"/>
    <w:rsid w:val="00366D8C"/>
    <w:rsid w:val="0037721D"/>
    <w:rsid w:val="0038102A"/>
    <w:rsid w:val="003D23A3"/>
    <w:rsid w:val="003D3729"/>
    <w:rsid w:val="003D5856"/>
    <w:rsid w:val="00404E4F"/>
    <w:rsid w:val="0041673A"/>
    <w:rsid w:val="0042339A"/>
    <w:rsid w:val="0042508F"/>
    <w:rsid w:val="00450E47"/>
    <w:rsid w:val="004616B4"/>
    <w:rsid w:val="004635FD"/>
    <w:rsid w:val="004B609E"/>
    <w:rsid w:val="004E0833"/>
    <w:rsid w:val="004E28C6"/>
    <w:rsid w:val="004F138F"/>
    <w:rsid w:val="004F28DF"/>
    <w:rsid w:val="00500C61"/>
    <w:rsid w:val="00502144"/>
    <w:rsid w:val="0050670B"/>
    <w:rsid w:val="005141E8"/>
    <w:rsid w:val="00550C99"/>
    <w:rsid w:val="00553413"/>
    <w:rsid w:val="00562531"/>
    <w:rsid w:val="005627DD"/>
    <w:rsid w:val="00575A26"/>
    <w:rsid w:val="00577E2E"/>
    <w:rsid w:val="0058369E"/>
    <w:rsid w:val="00593314"/>
    <w:rsid w:val="00594496"/>
    <w:rsid w:val="005C6618"/>
    <w:rsid w:val="00602C13"/>
    <w:rsid w:val="00603FD5"/>
    <w:rsid w:val="0061103D"/>
    <w:rsid w:val="00616DC8"/>
    <w:rsid w:val="0067014A"/>
    <w:rsid w:val="0068724F"/>
    <w:rsid w:val="00693358"/>
    <w:rsid w:val="006A1DEF"/>
    <w:rsid w:val="006C4AF4"/>
    <w:rsid w:val="006D3F2F"/>
    <w:rsid w:val="006E3536"/>
    <w:rsid w:val="006F4B19"/>
    <w:rsid w:val="0070342B"/>
    <w:rsid w:val="00714488"/>
    <w:rsid w:val="007254A7"/>
    <w:rsid w:val="007513D0"/>
    <w:rsid w:val="00765CAD"/>
    <w:rsid w:val="00796CD2"/>
    <w:rsid w:val="007A0363"/>
    <w:rsid w:val="007E4243"/>
    <w:rsid w:val="00806F83"/>
    <w:rsid w:val="0081533C"/>
    <w:rsid w:val="00837021"/>
    <w:rsid w:val="00840411"/>
    <w:rsid w:val="008424C6"/>
    <w:rsid w:val="0085439B"/>
    <w:rsid w:val="0089026B"/>
    <w:rsid w:val="00897E59"/>
    <w:rsid w:val="008B05C3"/>
    <w:rsid w:val="008B4965"/>
    <w:rsid w:val="008D1ABD"/>
    <w:rsid w:val="008F70D1"/>
    <w:rsid w:val="0090137A"/>
    <w:rsid w:val="00916764"/>
    <w:rsid w:val="00936068"/>
    <w:rsid w:val="009517CC"/>
    <w:rsid w:val="009615D4"/>
    <w:rsid w:val="00964EB5"/>
    <w:rsid w:val="00974677"/>
    <w:rsid w:val="009A2F17"/>
    <w:rsid w:val="009D24F5"/>
    <w:rsid w:val="00A13664"/>
    <w:rsid w:val="00A24EF4"/>
    <w:rsid w:val="00A33747"/>
    <w:rsid w:val="00A90151"/>
    <w:rsid w:val="00A9359B"/>
    <w:rsid w:val="00AA163B"/>
    <w:rsid w:val="00AB5F12"/>
    <w:rsid w:val="00AC0558"/>
    <w:rsid w:val="00B153EB"/>
    <w:rsid w:val="00B23603"/>
    <w:rsid w:val="00B255CB"/>
    <w:rsid w:val="00B32D6C"/>
    <w:rsid w:val="00B36600"/>
    <w:rsid w:val="00B3749D"/>
    <w:rsid w:val="00B4664E"/>
    <w:rsid w:val="00B65DAA"/>
    <w:rsid w:val="00B66B2F"/>
    <w:rsid w:val="00B74F7F"/>
    <w:rsid w:val="00B75B08"/>
    <w:rsid w:val="00B87859"/>
    <w:rsid w:val="00B91D47"/>
    <w:rsid w:val="00B92086"/>
    <w:rsid w:val="00BA3CB8"/>
    <w:rsid w:val="00BA7623"/>
    <w:rsid w:val="00BD6E9E"/>
    <w:rsid w:val="00BD7C2C"/>
    <w:rsid w:val="00BF68C8"/>
    <w:rsid w:val="00C01E68"/>
    <w:rsid w:val="00C11924"/>
    <w:rsid w:val="00C326F9"/>
    <w:rsid w:val="00C37A29"/>
    <w:rsid w:val="00C41DED"/>
    <w:rsid w:val="00C51849"/>
    <w:rsid w:val="00C70EFC"/>
    <w:rsid w:val="00C918BD"/>
    <w:rsid w:val="00C932F3"/>
    <w:rsid w:val="00CD4BD6"/>
    <w:rsid w:val="00CD61EB"/>
    <w:rsid w:val="00CF02F0"/>
    <w:rsid w:val="00D16F74"/>
    <w:rsid w:val="00D60649"/>
    <w:rsid w:val="00D61E88"/>
    <w:rsid w:val="00D628E6"/>
    <w:rsid w:val="00D82889"/>
    <w:rsid w:val="00D83923"/>
    <w:rsid w:val="00D92031"/>
    <w:rsid w:val="00D9419D"/>
    <w:rsid w:val="00D96BAA"/>
    <w:rsid w:val="00DB536D"/>
    <w:rsid w:val="00DF4E3E"/>
    <w:rsid w:val="00E0453D"/>
    <w:rsid w:val="00E05FA6"/>
    <w:rsid w:val="00E25474"/>
    <w:rsid w:val="00E32F93"/>
    <w:rsid w:val="00E42E3C"/>
    <w:rsid w:val="00E54B2B"/>
    <w:rsid w:val="00E71A4B"/>
    <w:rsid w:val="00EA1943"/>
    <w:rsid w:val="00EA7AF0"/>
    <w:rsid w:val="00EE6F14"/>
    <w:rsid w:val="00EF3F23"/>
    <w:rsid w:val="00F162D4"/>
    <w:rsid w:val="00F4010B"/>
    <w:rsid w:val="00F4702C"/>
    <w:rsid w:val="00F505B8"/>
    <w:rsid w:val="00F53397"/>
    <w:rsid w:val="00F634F6"/>
    <w:rsid w:val="00F7056C"/>
    <w:rsid w:val="00F87B07"/>
    <w:rsid w:val="00F94880"/>
    <w:rsid w:val="00FB0D65"/>
    <w:rsid w:val="00FC2D8B"/>
    <w:rsid w:val="00FD3306"/>
    <w:rsid w:val="00FE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52DA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42B"/>
    <w:pPr>
      <w:spacing w:before="80"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D24F5"/>
    <w:pPr>
      <w:keepNext/>
      <w:keepLines/>
      <w:spacing w:before="240" w:after="60"/>
      <w:outlineLvl w:val="0"/>
    </w:pPr>
    <w:rPr>
      <w:rFonts w:asciiTheme="majorHAnsi" w:eastAsiaTheme="majorEastAsia" w:hAnsiTheme="majorHAnsi" w:cstheme="majorBidi"/>
      <w:b/>
      <w:color w:val="E57200" w:themeColor="text2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6CD2"/>
    <w:pPr>
      <w:keepNext/>
      <w:keepLines/>
      <w:spacing w:before="600" w:after="960"/>
      <w:outlineLvl w:val="1"/>
    </w:pPr>
    <w:rPr>
      <w:rFonts w:asciiTheme="majorHAnsi" w:eastAsiaTheme="majorEastAsia" w:hAnsiTheme="majorHAnsi" w:cstheme="majorBidi"/>
      <w:b/>
      <w:sz w:val="3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53397"/>
    <w:pPr>
      <w:keepNext/>
      <w:keepLines/>
      <w:spacing w:after="60"/>
      <w:outlineLvl w:val="2"/>
    </w:pPr>
    <w:rPr>
      <w:rFonts w:asciiTheme="majorHAnsi" w:eastAsiaTheme="majorEastAsia" w:hAnsiTheme="majorHAnsi" w:cstheme="majorBidi"/>
      <w:b/>
      <w:color w:val="E57200" w:themeColor="text2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53397"/>
    <w:pPr>
      <w:keepNext/>
      <w:keepLines/>
      <w:outlineLvl w:val="3"/>
    </w:pPr>
    <w:rPr>
      <w:rFonts w:asciiTheme="majorHAnsi" w:eastAsiaTheme="majorEastAsia" w:hAnsiTheme="majorHAnsi" w:cstheme="majorBidi"/>
      <w:b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D24F5"/>
    <w:pPr>
      <w:keepNext/>
      <w:keepLines/>
      <w:spacing w:after="60"/>
      <w:outlineLvl w:val="4"/>
    </w:pPr>
    <w:rPr>
      <w:rFonts w:asciiTheme="majorHAnsi" w:eastAsiaTheme="majorEastAsia" w:hAnsiTheme="majorHAnsi" w:cstheme="majorBidi"/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1924"/>
    <w:rPr>
      <w:color w:val="808080"/>
    </w:rPr>
  </w:style>
  <w:style w:type="paragraph" w:styleId="Date">
    <w:name w:val="Date"/>
    <w:basedOn w:val="Normal"/>
    <w:next w:val="Normal"/>
    <w:link w:val="DateChar"/>
    <w:uiPriority w:val="99"/>
    <w:unhideWhenUsed/>
    <w:rsid w:val="00C11924"/>
  </w:style>
  <w:style w:type="character" w:customStyle="1" w:styleId="DateChar">
    <w:name w:val="Date Char"/>
    <w:basedOn w:val="DefaultParagraphFont"/>
    <w:link w:val="Date"/>
    <w:uiPriority w:val="99"/>
    <w:rsid w:val="00C11924"/>
  </w:style>
  <w:style w:type="paragraph" w:styleId="NoSpacing">
    <w:name w:val="No Spacing"/>
    <w:uiPriority w:val="1"/>
    <w:qFormat/>
    <w:rsid w:val="00AB5F12"/>
    <w:pPr>
      <w:spacing w:after="0" w:line="240" w:lineRule="auto"/>
    </w:pPr>
  </w:style>
  <w:style w:type="paragraph" w:styleId="ListBullet">
    <w:name w:val="List Bullet"/>
    <w:basedOn w:val="Normal"/>
    <w:uiPriority w:val="99"/>
    <w:unhideWhenUsed/>
    <w:qFormat/>
    <w:rsid w:val="00796CD2"/>
    <w:pPr>
      <w:numPr>
        <w:numId w:val="23"/>
      </w:numPr>
    </w:pPr>
  </w:style>
  <w:style w:type="paragraph" w:styleId="ListBullet2">
    <w:name w:val="List Bullet 2"/>
    <w:basedOn w:val="Normal"/>
    <w:uiPriority w:val="99"/>
    <w:unhideWhenUsed/>
    <w:qFormat/>
    <w:rsid w:val="00D83923"/>
    <w:pPr>
      <w:numPr>
        <w:ilvl w:val="1"/>
        <w:numId w:val="23"/>
      </w:numPr>
      <w:contextualSpacing/>
    </w:pPr>
  </w:style>
  <w:style w:type="paragraph" w:styleId="ListNumber">
    <w:name w:val="List Number"/>
    <w:basedOn w:val="Normal"/>
    <w:uiPriority w:val="99"/>
    <w:unhideWhenUsed/>
    <w:qFormat/>
    <w:rsid w:val="00D16F74"/>
    <w:pPr>
      <w:numPr>
        <w:numId w:val="25"/>
      </w:numPr>
      <w:contextualSpacing/>
    </w:pPr>
  </w:style>
  <w:style w:type="numbering" w:customStyle="1" w:styleId="Bullets">
    <w:name w:val="Bullets"/>
    <w:uiPriority w:val="99"/>
    <w:rsid w:val="00D83923"/>
    <w:pPr>
      <w:numPr>
        <w:numId w:val="1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9D24F5"/>
    <w:rPr>
      <w:rFonts w:asciiTheme="majorHAnsi" w:eastAsiaTheme="majorEastAsia" w:hAnsiTheme="majorHAnsi" w:cstheme="majorBidi"/>
      <w:b/>
      <w:color w:val="E57200" w:themeColor="text2"/>
      <w:sz w:val="28"/>
      <w:szCs w:val="32"/>
    </w:rPr>
  </w:style>
  <w:style w:type="paragraph" w:styleId="ListNumber2">
    <w:name w:val="List Number 2"/>
    <w:basedOn w:val="Normal"/>
    <w:uiPriority w:val="99"/>
    <w:unhideWhenUsed/>
    <w:qFormat/>
    <w:rsid w:val="00D16F74"/>
    <w:pPr>
      <w:numPr>
        <w:ilvl w:val="1"/>
        <w:numId w:val="25"/>
      </w:numPr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96CD2"/>
    <w:rPr>
      <w:rFonts w:asciiTheme="majorHAnsi" w:eastAsiaTheme="majorEastAsia" w:hAnsiTheme="majorHAnsi" w:cstheme="majorBidi"/>
      <w:b/>
      <w:sz w:val="31"/>
      <w:szCs w:val="26"/>
    </w:rPr>
  </w:style>
  <w:style w:type="paragraph" w:styleId="ListParagraph">
    <w:name w:val="List Paragraph"/>
    <w:basedOn w:val="Normal"/>
    <w:uiPriority w:val="34"/>
    <w:qFormat/>
    <w:rsid w:val="00594496"/>
    <w:pPr>
      <w:ind w:left="284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A2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37A29"/>
  </w:style>
  <w:style w:type="paragraph" w:styleId="Footer">
    <w:name w:val="footer"/>
    <w:basedOn w:val="Normal"/>
    <w:link w:val="FooterChar"/>
    <w:uiPriority w:val="99"/>
    <w:unhideWhenUsed/>
    <w:rsid w:val="00796CD2"/>
    <w:pPr>
      <w:tabs>
        <w:tab w:val="center" w:pos="4513"/>
        <w:tab w:val="right" w:pos="9026"/>
      </w:tabs>
      <w:spacing w:after="0"/>
      <w:jc w:val="right"/>
    </w:pPr>
    <w:rPr>
      <w:color w:val="AAAAAA"/>
      <w:sz w:val="13"/>
    </w:rPr>
  </w:style>
  <w:style w:type="character" w:customStyle="1" w:styleId="FooterChar">
    <w:name w:val="Footer Char"/>
    <w:basedOn w:val="DefaultParagraphFont"/>
    <w:link w:val="Footer"/>
    <w:uiPriority w:val="99"/>
    <w:rsid w:val="00796CD2"/>
    <w:rPr>
      <w:color w:val="AAAAAA"/>
      <w:sz w:val="13"/>
    </w:rPr>
  </w:style>
  <w:style w:type="numbering" w:customStyle="1" w:styleId="Numbering">
    <w:name w:val="Numbering"/>
    <w:uiPriority w:val="99"/>
    <w:rsid w:val="00D16F74"/>
    <w:pPr>
      <w:numPr>
        <w:numId w:val="14"/>
      </w:numPr>
    </w:pPr>
  </w:style>
  <w:style w:type="paragraph" w:styleId="ListBullet3">
    <w:name w:val="List Bullet 3"/>
    <w:basedOn w:val="Normal"/>
    <w:uiPriority w:val="99"/>
    <w:unhideWhenUsed/>
    <w:rsid w:val="00D83923"/>
    <w:pPr>
      <w:numPr>
        <w:ilvl w:val="2"/>
        <w:numId w:val="23"/>
      </w:numPr>
      <w:contextualSpacing/>
    </w:pPr>
  </w:style>
  <w:style w:type="paragraph" w:styleId="ListContinue2">
    <w:name w:val="List Continue 2"/>
    <w:basedOn w:val="Normal"/>
    <w:uiPriority w:val="99"/>
    <w:unhideWhenUsed/>
    <w:qFormat/>
    <w:rsid w:val="004635FD"/>
    <w:pPr>
      <w:ind w:left="566"/>
      <w:contextualSpacing/>
    </w:pPr>
  </w:style>
  <w:style w:type="paragraph" w:styleId="ListNumber3">
    <w:name w:val="List Number 3"/>
    <w:basedOn w:val="Normal"/>
    <w:uiPriority w:val="99"/>
    <w:unhideWhenUsed/>
    <w:qFormat/>
    <w:rsid w:val="00D16F74"/>
    <w:pPr>
      <w:numPr>
        <w:ilvl w:val="2"/>
        <w:numId w:val="25"/>
      </w:numPr>
      <w:contextualSpacing/>
    </w:pPr>
  </w:style>
  <w:style w:type="paragraph" w:styleId="ListNumber4">
    <w:name w:val="List Number 4"/>
    <w:basedOn w:val="Normal"/>
    <w:uiPriority w:val="99"/>
    <w:unhideWhenUsed/>
    <w:qFormat/>
    <w:rsid w:val="00D16F74"/>
    <w:pPr>
      <w:numPr>
        <w:ilvl w:val="3"/>
        <w:numId w:val="25"/>
      </w:numPr>
      <w:contextualSpacing/>
    </w:pPr>
  </w:style>
  <w:style w:type="paragraph" w:styleId="ListNumber5">
    <w:name w:val="List Number 5"/>
    <w:basedOn w:val="Normal"/>
    <w:uiPriority w:val="99"/>
    <w:unhideWhenUsed/>
    <w:rsid w:val="00D16F74"/>
    <w:pPr>
      <w:numPr>
        <w:ilvl w:val="4"/>
        <w:numId w:val="25"/>
      </w:numPr>
      <w:contextualSpacing/>
    </w:pPr>
  </w:style>
  <w:style w:type="paragraph" w:styleId="ListContinue">
    <w:name w:val="List Continue"/>
    <w:basedOn w:val="Normal"/>
    <w:uiPriority w:val="99"/>
    <w:unhideWhenUsed/>
    <w:qFormat/>
    <w:rsid w:val="00B91D47"/>
    <w:pPr>
      <w:ind w:left="283"/>
      <w:contextualSpacing/>
    </w:pPr>
  </w:style>
  <w:style w:type="paragraph" w:styleId="ListContinue3">
    <w:name w:val="List Continue 3"/>
    <w:basedOn w:val="Normal"/>
    <w:uiPriority w:val="99"/>
    <w:unhideWhenUsed/>
    <w:qFormat/>
    <w:rsid w:val="00974677"/>
    <w:pPr>
      <w:ind w:left="849"/>
      <w:contextualSpacing/>
    </w:pPr>
  </w:style>
  <w:style w:type="paragraph" w:styleId="ListContinue4">
    <w:name w:val="List Continue 4"/>
    <w:basedOn w:val="Normal"/>
    <w:uiPriority w:val="99"/>
    <w:unhideWhenUsed/>
    <w:qFormat/>
    <w:rsid w:val="00974677"/>
    <w:pPr>
      <w:ind w:left="1132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F53397"/>
    <w:rPr>
      <w:rFonts w:asciiTheme="majorHAnsi" w:eastAsiaTheme="majorEastAsia" w:hAnsiTheme="majorHAnsi" w:cstheme="majorBidi"/>
      <w:b/>
      <w:color w:val="E57200" w:themeColor="text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53397"/>
    <w:rPr>
      <w:rFonts w:asciiTheme="majorHAnsi" w:eastAsiaTheme="majorEastAsia" w:hAnsiTheme="majorHAnsi" w:cstheme="majorBidi"/>
      <w:b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9D24F5"/>
    <w:rPr>
      <w:rFonts w:asciiTheme="majorHAnsi" w:eastAsiaTheme="majorEastAsia" w:hAnsiTheme="majorHAnsi" w:cstheme="majorBidi"/>
      <w:b/>
      <w:sz w:val="18"/>
    </w:rPr>
  </w:style>
  <w:style w:type="numbering" w:customStyle="1" w:styleId="ListHeadings">
    <w:name w:val="List Headings"/>
    <w:uiPriority w:val="99"/>
    <w:rsid w:val="00D16F74"/>
    <w:pPr>
      <w:numPr>
        <w:numId w:val="22"/>
      </w:numPr>
    </w:pPr>
  </w:style>
  <w:style w:type="paragraph" w:styleId="Title">
    <w:name w:val="Title"/>
    <w:basedOn w:val="Normal"/>
    <w:next w:val="Normal"/>
    <w:link w:val="TitleChar"/>
    <w:uiPriority w:val="10"/>
    <w:rsid w:val="005C6618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66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Pull-outQuote">
    <w:name w:val="Pull-out Quote"/>
    <w:basedOn w:val="Normal"/>
    <w:link w:val="Pull-outQuoteChar"/>
    <w:semiHidden/>
    <w:rsid w:val="009D24F5"/>
    <w:pPr>
      <w:pBdr>
        <w:top w:val="single" w:sz="4" w:space="4" w:color="E57200" w:themeColor="text2"/>
        <w:left w:val="single" w:sz="4" w:space="4" w:color="E57200" w:themeColor="text2"/>
        <w:bottom w:val="single" w:sz="4" w:space="4" w:color="E57200" w:themeColor="text2"/>
        <w:right w:val="single" w:sz="4" w:space="4" w:color="E57200" w:themeColor="text2"/>
      </w:pBdr>
      <w:shd w:val="clear" w:color="auto" w:fill="E57200" w:themeFill="text2"/>
      <w:ind w:left="113" w:right="113"/>
    </w:pPr>
    <w:rPr>
      <w:color w:val="FFFFFF" w:themeColor="background1"/>
    </w:rPr>
  </w:style>
  <w:style w:type="paragraph" w:customStyle="1" w:styleId="Pull-outQuoteHeading">
    <w:name w:val="Pull-out Quote Heading"/>
    <w:basedOn w:val="Pull-outQuote"/>
    <w:next w:val="Pull-outQuote"/>
    <w:link w:val="Pull-outQuoteHeadingChar"/>
    <w:semiHidden/>
    <w:rsid w:val="004B609E"/>
    <w:rPr>
      <w:b/>
    </w:rPr>
  </w:style>
  <w:style w:type="character" w:customStyle="1" w:styleId="Pull-outQuoteChar">
    <w:name w:val="Pull-out Quote Char"/>
    <w:basedOn w:val="DefaultParagraphFont"/>
    <w:link w:val="Pull-outQuote"/>
    <w:semiHidden/>
    <w:rsid w:val="0050670B"/>
    <w:rPr>
      <w:color w:val="FFFFFF" w:themeColor="background1"/>
      <w:sz w:val="20"/>
      <w:shd w:val="clear" w:color="auto" w:fill="E57200" w:themeFill="text2"/>
    </w:rPr>
  </w:style>
  <w:style w:type="character" w:customStyle="1" w:styleId="Pull-outQuoteHeadingChar">
    <w:name w:val="Pull-out Quote Heading Char"/>
    <w:basedOn w:val="Pull-outQuoteChar"/>
    <w:link w:val="Pull-outQuoteHeading"/>
    <w:semiHidden/>
    <w:rsid w:val="0050670B"/>
    <w:rPr>
      <w:b/>
      <w:color w:val="FFFFFF" w:themeColor="background1"/>
      <w:sz w:val="20"/>
      <w:shd w:val="clear" w:color="auto" w:fill="E57200" w:themeFill="text2"/>
    </w:rPr>
  </w:style>
  <w:style w:type="paragraph" w:customStyle="1" w:styleId="Heading1-numbered">
    <w:name w:val="Heading 1-numbered"/>
    <w:basedOn w:val="Heading1"/>
    <w:next w:val="Normal"/>
    <w:link w:val="Heading1-numberedChar"/>
    <w:uiPriority w:val="9"/>
    <w:semiHidden/>
    <w:rsid w:val="00D16F74"/>
    <w:pPr>
      <w:numPr>
        <w:numId w:val="26"/>
      </w:numPr>
    </w:pPr>
  </w:style>
  <w:style w:type="paragraph" w:customStyle="1" w:styleId="Heading2-numbered">
    <w:name w:val="Heading 2-numbered"/>
    <w:basedOn w:val="Heading2"/>
    <w:next w:val="Normal"/>
    <w:link w:val="Heading2-numberedChar"/>
    <w:uiPriority w:val="9"/>
    <w:semiHidden/>
    <w:rsid w:val="00D16F74"/>
    <w:pPr>
      <w:numPr>
        <w:ilvl w:val="1"/>
        <w:numId w:val="26"/>
      </w:numPr>
    </w:pPr>
  </w:style>
  <w:style w:type="character" w:customStyle="1" w:styleId="Heading1-numberedChar">
    <w:name w:val="Heading 1-numbered Char"/>
    <w:basedOn w:val="Heading1Char"/>
    <w:link w:val="Heading1-numbered"/>
    <w:uiPriority w:val="9"/>
    <w:semiHidden/>
    <w:rsid w:val="0041673A"/>
    <w:rPr>
      <w:rFonts w:asciiTheme="majorHAnsi" w:eastAsiaTheme="majorEastAsia" w:hAnsiTheme="majorHAnsi" w:cstheme="majorBidi"/>
      <w:b/>
      <w:color w:val="E57200" w:themeColor="text2"/>
      <w:sz w:val="28"/>
      <w:szCs w:val="32"/>
    </w:rPr>
  </w:style>
  <w:style w:type="character" w:customStyle="1" w:styleId="Heading2-numberedChar">
    <w:name w:val="Heading 2-numbered Char"/>
    <w:basedOn w:val="Heading2Char"/>
    <w:link w:val="Heading2-numbered"/>
    <w:uiPriority w:val="9"/>
    <w:semiHidden/>
    <w:rsid w:val="0041673A"/>
    <w:rPr>
      <w:rFonts w:asciiTheme="majorHAnsi" w:eastAsiaTheme="majorEastAsia" w:hAnsiTheme="majorHAnsi" w:cstheme="majorBidi"/>
      <w:b/>
      <w:sz w:val="24"/>
      <w:szCs w:val="26"/>
    </w:rPr>
  </w:style>
  <w:style w:type="paragraph" w:styleId="ListContinue5">
    <w:name w:val="List Continue 5"/>
    <w:basedOn w:val="Normal"/>
    <w:uiPriority w:val="99"/>
    <w:unhideWhenUsed/>
    <w:qFormat/>
    <w:rsid w:val="00593314"/>
    <w:pPr>
      <w:ind w:left="1415"/>
      <w:contextualSpacing/>
    </w:pPr>
  </w:style>
  <w:style w:type="table" w:styleId="TableGrid">
    <w:name w:val="Table Grid"/>
    <w:basedOn w:val="TableNormal"/>
    <w:uiPriority w:val="39"/>
    <w:rsid w:val="00EF3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EF3F23"/>
    <w:pPr>
      <w:spacing w:after="240"/>
    </w:pPr>
    <w:rPr>
      <w:i/>
      <w:iCs/>
      <w:color w:val="E57200" w:themeColor="text2"/>
      <w:sz w:val="18"/>
      <w:szCs w:val="18"/>
    </w:rPr>
  </w:style>
  <w:style w:type="paragraph" w:styleId="List">
    <w:name w:val="List"/>
    <w:basedOn w:val="Normal"/>
    <w:uiPriority w:val="99"/>
    <w:unhideWhenUsed/>
    <w:qFormat/>
    <w:rsid w:val="00E25474"/>
    <w:pPr>
      <w:numPr>
        <w:numId w:val="27"/>
      </w:numPr>
      <w:contextualSpacing/>
    </w:pPr>
  </w:style>
  <w:style w:type="paragraph" w:styleId="List2">
    <w:name w:val="List 2"/>
    <w:basedOn w:val="Normal"/>
    <w:uiPriority w:val="99"/>
    <w:unhideWhenUsed/>
    <w:qFormat/>
    <w:rsid w:val="00E25474"/>
    <w:pPr>
      <w:numPr>
        <w:ilvl w:val="1"/>
        <w:numId w:val="27"/>
      </w:numPr>
      <w:contextualSpacing/>
    </w:pPr>
  </w:style>
  <w:style w:type="numbering" w:customStyle="1" w:styleId="LetteredList">
    <w:name w:val="Lettered List"/>
    <w:uiPriority w:val="99"/>
    <w:rsid w:val="00E25474"/>
    <w:pPr>
      <w:numPr>
        <w:numId w:val="27"/>
      </w:numPr>
    </w:pPr>
  </w:style>
  <w:style w:type="paragraph" w:styleId="Subtitle">
    <w:name w:val="Subtitle"/>
    <w:basedOn w:val="Normal"/>
    <w:next w:val="Normal"/>
    <w:link w:val="SubtitleChar"/>
    <w:uiPriority w:val="11"/>
    <w:rsid w:val="002814E6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rsid w:val="002814E6"/>
    <w:rPr>
      <w:rFonts w:eastAsiaTheme="minorEastAsia"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unhideWhenUsed/>
    <w:rsid w:val="00A24EF4"/>
    <w:pPr>
      <w:spacing w:after="0" w:line="259" w:lineRule="auto"/>
      <w:outlineLvl w:val="9"/>
    </w:pPr>
    <w:rPr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E0833"/>
    <w:pPr>
      <w:spacing w:before="240" w:after="10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A24EF4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4E0833"/>
    <w:pPr>
      <w:tabs>
        <w:tab w:val="right" w:leader="dot" w:pos="9628"/>
      </w:tabs>
      <w:spacing w:after="100"/>
      <w:ind w:left="284"/>
    </w:pPr>
  </w:style>
  <w:style w:type="character" w:styleId="Hyperlink">
    <w:name w:val="Hyperlink"/>
    <w:basedOn w:val="DefaultParagraphFont"/>
    <w:uiPriority w:val="99"/>
    <w:unhideWhenUsed/>
    <w:rsid w:val="00A24EF4"/>
    <w:rPr>
      <w:color w:val="AAAAAA" w:themeColor="hyperlink"/>
      <w:u w:val="single"/>
    </w:rPr>
  </w:style>
  <w:style w:type="table" w:customStyle="1" w:styleId="Blank">
    <w:name w:val="Blank"/>
    <w:basedOn w:val="TableNormal"/>
    <w:uiPriority w:val="99"/>
    <w:rsid w:val="00FB0D65"/>
    <w:pPr>
      <w:spacing w:after="0" w:line="240" w:lineRule="auto"/>
    </w:pPr>
    <w:tblPr>
      <w:tblCellMar>
        <w:left w:w="0" w:type="dxa"/>
        <w:right w:w="0" w:type="dxa"/>
      </w:tblCellMar>
    </w:tblPr>
  </w:style>
  <w:style w:type="paragraph" w:customStyle="1" w:styleId="NormalBold">
    <w:name w:val="Normal Bold"/>
    <w:basedOn w:val="Normal"/>
    <w:qFormat/>
    <w:rsid w:val="00AB5F12"/>
    <w:rPr>
      <w:b/>
    </w:rPr>
  </w:style>
  <w:style w:type="paragraph" w:customStyle="1" w:styleId="FooterLeft">
    <w:name w:val="Footer Left"/>
    <w:basedOn w:val="Footer"/>
    <w:rsid w:val="00A33747"/>
    <w:pPr>
      <w:framePr w:w="8505" w:wrap="around" w:hAnchor="margin" w:yAlign="bottom" w:anchorLock="1"/>
      <w:pBdr>
        <w:top w:val="single" w:sz="4" w:space="1" w:color="auto"/>
      </w:pBdr>
    </w:pPr>
  </w:style>
  <w:style w:type="paragraph" w:customStyle="1" w:styleId="FooterRight">
    <w:name w:val="Footer Right"/>
    <w:basedOn w:val="FooterLeft"/>
    <w:rsid w:val="000D7EE8"/>
    <w:pPr>
      <w:framePr w:wrap="around" w:xAlign="right"/>
    </w:pPr>
  </w:style>
  <w:style w:type="paragraph" w:customStyle="1" w:styleId="BannerFrame">
    <w:name w:val="Banner Frame"/>
    <w:basedOn w:val="Normal"/>
    <w:next w:val="BannerText"/>
    <w:rsid w:val="00562531"/>
    <w:pPr>
      <w:framePr w:w="16840" w:h="2552" w:hRule="exact" w:vSpace="284" w:wrap="around" w:vAnchor="page" w:hAnchor="page" w:yAlign="top" w:anchorLock="1"/>
      <w:spacing w:before="0" w:after="0"/>
    </w:pPr>
    <w:rPr>
      <w:color w:val="E57200" w:themeColor="text2"/>
      <w:spacing w:val="-4"/>
      <w:sz w:val="24"/>
    </w:rPr>
  </w:style>
  <w:style w:type="paragraph" w:customStyle="1" w:styleId="BannerText">
    <w:name w:val="Banner Text"/>
    <w:rsid w:val="00562531"/>
    <w:rPr>
      <w:color w:val="E57200" w:themeColor="text2"/>
      <w:sz w:val="24"/>
    </w:rPr>
  </w:style>
  <w:style w:type="paragraph" w:customStyle="1" w:styleId="BannerTitle">
    <w:name w:val="Banner Title"/>
    <w:basedOn w:val="Normal"/>
    <w:next w:val="BannerText"/>
    <w:rsid w:val="00562531"/>
    <w:pPr>
      <w:spacing w:before="0" w:after="80"/>
    </w:pPr>
    <w:rPr>
      <w:b/>
      <w:color w:val="E57200" w:themeColor="text2"/>
      <w:spacing w:val="-4"/>
      <w:sz w:val="52"/>
    </w:rPr>
  </w:style>
  <w:style w:type="table" w:customStyle="1" w:styleId="RespectTableStyle">
    <w:name w:val="Respect Table Style"/>
    <w:basedOn w:val="TableNormal"/>
    <w:uiPriority w:val="99"/>
    <w:rsid w:val="00840411"/>
    <w:pPr>
      <w:spacing w:after="0" w:line="240" w:lineRule="auto"/>
    </w:pPr>
    <w:tblPr>
      <w:tblBorders>
        <w:top w:val="single" w:sz="4" w:space="0" w:color="D8D8D8" w:themeColor="accent6"/>
        <w:left w:val="single" w:sz="4" w:space="0" w:color="D8D8D8" w:themeColor="accent6"/>
        <w:bottom w:val="single" w:sz="4" w:space="0" w:color="D8D8D8" w:themeColor="accent6"/>
        <w:right w:val="single" w:sz="4" w:space="0" w:color="D8D8D8" w:themeColor="accent6"/>
        <w:insideH w:val="single" w:sz="4" w:space="0" w:color="D8D8D8" w:themeColor="accent6"/>
        <w:insideV w:val="single" w:sz="4" w:space="0" w:color="D8D8D8" w:themeColor="accent6"/>
      </w:tblBorders>
      <w:tblCellMar>
        <w:top w:w="57" w:type="dxa"/>
        <w:left w:w="198" w:type="dxa"/>
        <w:bottom w:w="57" w:type="dxa"/>
        <w:right w:w="198" w:type="dxa"/>
      </w:tblCellMar>
    </w:tblPr>
    <w:tcPr>
      <w:shd w:val="clear" w:color="auto" w:fill="auto"/>
    </w:tcPr>
    <w:tblStylePr w:type="firstRow">
      <w:pPr>
        <w:jc w:val="left"/>
      </w:p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E57200" w:themeFill="text2"/>
        <w:vAlign w:val="center"/>
      </w:tcPr>
    </w:tblStylePr>
    <w:tblStylePr w:type="firstCol">
      <w:tblPr/>
      <w:tcPr>
        <w:tcBorders>
          <w:insideH w:val="single" w:sz="4" w:space="0" w:color="FFFFFF" w:themeColor="background1"/>
        </w:tcBorders>
        <w:shd w:val="clear" w:color="auto" w:fill="E57200" w:themeFill="text2"/>
      </w:tcPr>
    </w:tblStylePr>
  </w:style>
  <w:style w:type="paragraph" w:customStyle="1" w:styleId="TableListNumber">
    <w:name w:val="Table List Number"/>
    <w:basedOn w:val="Normal"/>
    <w:rsid w:val="00C51849"/>
    <w:pPr>
      <w:numPr>
        <w:numId w:val="31"/>
      </w:numPr>
    </w:pPr>
    <w:rPr>
      <w:color w:val="666666" w:themeColor="accent5"/>
      <w:sz w:val="15"/>
    </w:rPr>
  </w:style>
  <w:style w:type="paragraph" w:customStyle="1" w:styleId="TableHeading">
    <w:name w:val="Table Heading"/>
    <w:basedOn w:val="Normal"/>
    <w:next w:val="TableHeading2"/>
    <w:qFormat/>
    <w:rsid w:val="001276ED"/>
    <w:pPr>
      <w:jc w:val="center"/>
    </w:pPr>
    <w:rPr>
      <w:b/>
      <w:color w:val="FFFFFF" w:themeColor="background1"/>
      <w:sz w:val="17"/>
    </w:rPr>
  </w:style>
  <w:style w:type="numbering" w:customStyle="1" w:styleId="TableList">
    <w:name w:val="Table List"/>
    <w:uiPriority w:val="99"/>
    <w:rsid w:val="00C51849"/>
    <w:pPr>
      <w:numPr>
        <w:numId w:val="30"/>
      </w:numPr>
    </w:pPr>
  </w:style>
  <w:style w:type="paragraph" w:customStyle="1" w:styleId="FooterText">
    <w:name w:val="Footer Text"/>
    <w:basedOn w:val="Normal"/>
    <w:rsid w:val="00575A26"/>
    <w:pPr>
      <w:framePr w:w="9072" w:wrap="around" w:hAnchor="margin" w:yAlign="bottom" w:anchorLock="1"/>
    </w:pPr>
    <w:rPr>
      <w:sz w:val="13"/>
    </w:rPr>
  </w:style>
  <w:style w:type="character" w:styleId="UnresolvedMention">
    <w:name w:val="Unresolved Mention"/>
    <w:basedOn w:val="DefaultParagraphFont"/>
    <w:uiPriority w:val="99"/>
    <w:semiHidden/>
    <w:unhideWhenUsed/>
    <w:rsid w:val="001D714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D6E9E"/>
    <w:rPr>
      <w:b/>
      <w:bCs/>
    </w:rPr>
  </w:style>
  <w:style w:type="paragraph" w:customStyle="1" w:styleId="TableListBullet">
    <w:name w:val="Table List Bullet"/>
    <w:basedOn w:val="TableListNumber"/>
    <w:qFormat/>
    <w:rsid w:val="00BD7C2C"/>
    <w:pPr>
      <w:numPr>
        <w:numId w:val="34"/>
      </w:numPr>
      <w:ind w:left="227" w:hanging="227"/>
    </w:pPr>
  </w:style>
  <w:style w:type="paragraph" w:customStyle="1" w:styleId="TableText">
    <w:name w:val="Table Text"/>
    <w:basedOn w:val="TableListBullet"/>
    <w:qFormat/>
    <w:rsid w:val="00BD7C2C"/>
    <w:pPr>
      <w:numPr>
        <w:numId w:val="0"/>
      </w:numPr>
    </w:pPr>
  </w:style>
  <w:style w:type="paragraph" w:customStyle="1" w:styleId="TableTextItalic">
    <w:name w:val="Table Text (Italic)"/>
    <w:basedOn w:val="TableText"/>
    <w:qFormat/>
    <w:rsid w:val="00837021"/>
    <w:pPr>
      <w:jc w:val="center"/>
    </w:pPr>
    <w:rPr>
      <w:i/>
    </w:rPr>
  </w:style>
  <w:style w:type="paragraph" w:customStyle="1" w:styleId="TableHeading2">
    <w:name w:val="Table Heading 2"/>
    <w:basedOn w:val="TableHeading"/>
    <w:qFormat/>
    <w:rsid w:val="000A0E19"/>
    <w:rPr>
      <w:b w:val="0"/>
      <w:sz w:val="15"/>
    </w:rPr>
  </w:style>
  <w:style w:type="paragraph" w:customStyle="1" w:styleId="Footertext2">
    <w:name w:val="Footer text 2"/>
    <w:basedOn w:val="FooterText"/>
    <w:rsid w:val="00450E47"/>
    <w:pPr>
      <w:framePr w:wrap="around"/>
      <w:spacing w:after="0"/>
    </w:pPr>
    <w:rPr>
      <w:b/>
      <w:sz w:val="15"/>
    </w:rPr>
  </w:style>
  <w:style w:type="character" w:customStyle="1" w:styleId="CharacterStyle-Italic">
    <w:name w:val="Character Style - Italic"/>
    <w:basedOn w:val="DefaultParagraphFont"/>
    <w:uiPriority w:val="1"/>
    <w:rsid w:val="00897E59"/>
    <w:rPr>
      <w:i/>
    </w:rPr>
  </w:style>
  <w:style w:type="paragraph" w:customStyle="1" w:styleId="GraphicText">
    <w:name w:val="Graphic Text"/>
    <w:basedOn w:val="Normal"/>
    <w:rsid w:val="00575A26"/>
    <w:pPr>
      <w:jc w:val="center"/>
    </w:pPr>
    <w:rPr>
      <w:noProof/>
      <w:color w:val="666666" w:themeColor="accent5"/>
      <w:sz w:val="15"/>
    </w:rPr>
  </w:style>
  <w:style w:type="paragraph" w:customStyle="1" w:styleId="GraphicHeading-White">
    <w:name w:val="Graphic Heading - White"/>
    <w:basedOn w:val="GraphicText"/>
    <w:rsid w:val="00575A26"/>
    <w:rPr>
      <w:b/>
      <w:color w:val="FFFFFF" w:themeColor="background1"/>
      <w:sz w:val="16"/>
      <w:lang w:val="en-GB"/>
    </w:rPr>
  </w:style>
  <w:style w:type="paragraph" w:customStyle="1" w:styleId="GraphicText-White">
    <w:name w:val="Graphic Text - White"/>
    <w:basedOn w:val="GraphicText"/>
    <w:rsid w:val="00575A26"/>
    <w:rPr>
      <w:color w:val="FFFFFF" w:themeColor="background1"/>
      <w:lang w:val="en-GB"/>
    </w:rPr>
  </w:style>
  <w:style w:type="paragraph" w:customStyle="1" w:styleId="GraphicHeading">
    <w:name w:val="Graphic Heading"/>
    <w:basedOn w:val="GraphicText"/>
    <w:rsid w:val="00575A26"/>
    <w:rPr>
      <w:b/>
    </w:rPr>
  </w:style>
  <w:style w:type="paragraph" w:customStyle="1" w:styleId="GraphicText-Italic">
    <w:name w:val="Graphic Text - Italic"/>
    <w:basedOn w:val="GraphicText"/>
    <w:rsid w:val="00C918BD"/>
    <w:rPr>
      <w:i/>
      <w:lang w:val="en-GB"/>
    </w:rPr>
  </w:style>
  <w:style w:type="paragraph" w:customStyle="1" w:styleId="FooterEmail">
    <w:name w:val="Footer Email"/>
    <w:basedOn w:val="Footer"/>
    <w:rsid w:val="00F7056C"/>
    <w:pPr>
      <w:framePr w:w="5256" w:h="352" w:hRule="exact" w:wrap="around" w:vAnchor="page" w:hAnchor="page" w:x="9498" w:y="11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9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c.gov.au/outcomes-reform-victoria" TargetMode="External"/><Relationship Id="rId13" Type="http://schemas.openxmlformats.org/officeDocument/2006/relationships/hyperlink" Target="mailto:research@respectvictoria.vic.gov.a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sv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yperlink" Target="mailto:research@respectvictoria.vic.gov.au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B91173-316F-4598-BA3E-476DCBB18BCE}"/>
      </w:docPartPr>
      <w:docPartBody>
        <w:p w:rsidR="00652196" w:rsidRDefault="00D14125">
          <w:r w:rsidRPr="00E41DB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262AF39F0114DFC945B980BEF37A6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C0F03-F14D-4505-946D-48054D6A001E}"/>
      </w:docPartPr>
      <w:docPartBody>
        <w:p w:rsidR="005A673D" w:rsidRDefault="008455B1">
          <w:r>
            <w:t xml:space="preserve">e.g. </w:t>
          </w:r>
          <w:r w:rsidRPr="00B4664E">
            <w:t>‘To build effective and safe bystander behaviours amongst participants’.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C56AD"/>
    <w:multiLevelType w:val="multilevel"/>
    <w:tmpl w:val="19368A92"/>
    <w:numStyleLink w:val="TableList"/>
  </w:abstractNum>
  <w:abstractNum w:abstractNumId="1" w15:restartNumberingAfterBreak="0">
    <w:nsid w:val="0D5A5E93"/>
    <w:multiLevelType w:val="multilevel"/>
    <w:tmpl w:val="1646C884"/>
    <w:numStyleLink w:val="Bullets"/>
  </w:abstractNum>
  <w:abstractNum w:abstractNumId="2" w15:restartNumberingAfterBreak="0">
    <w:nsid w:val="13A30E52"/>
    <w:multiLevelType w:val="multilevel"/>
    <w:tmpl w:val="19368A92"/>
    <w:styleLink w:val="TableList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5FCE2D44"/>
    <w:multiLevelType w:val="multilevel"/>
    <w:tmpl w:val="70FC1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0E1502C"/>
    <w:multiLevelType w:val="multilevel"/>
    <w:tmpl w:val="1646C884"/>
    <w:styleLink w:val="Bullets"/>
    <w:lvl w:ilvl="0">
      <w:start w:val="1"/>
      <w:numFmt w:val="bullet"/>
      <w:pStyle w:val="ListBullet"/>
      <w:lvlText w:val=""/>
      <w:lvlJc w:val="left"/>
      <w:pPr>
        <w:ind w:left="284" w:hanging="284"/>
      </w:pPr>
      <w:rPr>
        <w:rFonts w:ascii="Symbol" w:hAnsi="Symbol" w:cs="Times New Roman" w:hint="default"/>
        <w:color w:val="auto"/>
      </w:rPr>
    </w:lvl>
    <w:lvl w:ilvl="1">
      <w:start w:val="1"/>
      <w:numFmt w:val="bullet"/>
      <w:pStyle w:val="ListBullet2"/>
      <w:lvlText w:val="–"/>
      <w:lvlJc w:val="left"/>
      <w:pPr>
        <w:ind w:left="567" w:hanging="283"/>
      </w:pPr>
      <w:rPr>
        <w:rFonts w:ascii="Calibri" w:hAnsi="Calibri" w:cs="Calibri" w:hint="default"/>
        <w:color w:val="auto"/>
      </w:rPr>
    </w:lvl>
    <w:lvl w:ilvl="2">
      <w:start w:val="1"/>
      <w:numFmt w:val="bullet"/>
      <w:pStyle w:val="ListBullet3"/>
      <w:lvlText w:val="–"/>
      <w:lvlJc w:val="left"/>
      <w:pPr>
        <w:ind w:left="851" w:hanging="284"/>
      </w:pPr>
      <w:rPr>
        <w:rFonts w:ascii="Calibri" w:hAnsi="Calibri" w:cs="Calibri" w:hint="default"/>
        <w:color w:val="auto"/>
      </w:rPr>
    </w:lvl>
    <w:lvl w:ilvl="3">
      <w:start w:val="1"/>
      <w:numFmt w:val="bullet"/>
      <w:lvlText w:val="–"/>
      <w:lvlJc w:val="left"/>
      <w:pPr>
        <w:tabs>
          <w:tab w:val="num" w:pos="851"/>
        </w:tabs>
        <w:ind w:left="1134" w:hanging="283"/>
      </w:pPr>
      <w:rPr>
        <w:rFonts w:ascii="Calibri" w:hAnsi="Calibri" w:cs="Times New Roman" w:hint="default"/>
        <w:color w:val="auto"/>
      </w:rPr>
    </w:lvl>
    <w:lvl w:ilvl="4">
      <w:start w:val="1"/>
      <w:numFmt w:val="bullet"/>
      <w:lvlText w:val="–"/>
      <w:lvlJc w:val="left"/>
      <w:pPr>
        <w:ind w:left="1418" w:hanging="284"/>
      </w:pPr>
      <w:rPr>
        <w:rFonts w:ascii="Calibri" w:hAnsi="Calibri" w:cs="Times New Roman" w:hint="default"/>
        <w:color w:val="auto"/>
      </w:rPr>
    </w:lvl>
    <w:lvl w:ilvl="5">
      <w:start w:val="1"/>
      <w:numFmt w:val="bullet"/>
      <w:lvlText w:val="–"/>
      <w:lvlJc w:val="left"/>
      <w:pPr>
        <w:ind w:left="1701" w:hanging="283"/>
      </w:pPr>
      <w:rPr>
        <w:rFonts w:ascii="Arial" w:hAnsi="Arial" w:cs="Times New Roman" w:hint="default"/>
      </w:rPr>
    </w:lvl>
    <w:lvl w:ilvl="6">
      <w:start w:val="1"/>
      <w:numFmt w:val="bullet"/>
      <w:lvlText w:val="–"/>
      <w:lvlJc w:val="left"/>
      <w:pPr>
        <w:ind w:left="1985" w:hanging="284"/>
      </w:pPr>
      <w:rPr>
        <w:rFonts w:ascii="Arial" w:hAnsi="Arial" w:cs="Times New Roman" w:hint="default"/>
      </w:rPr>
    </w:lvl>
    <w:lvl w:ilvl="7">
      <w:start w:val="1"/>
      <w:numFmt w:val="bullet"/>
      <w:lvlText w:val="–"/>
      <w:lvlJc w:val="left"/>
      <w:pPr>
        <w:ind w:left="2268" w:hanging="283"/>
      </w:pPr>
      <w:rPr>
        <w:rFonts w:ascii="Arial" w:hAnsi="Arial" w:cs="Times New Roman" w:hint="default"/>
      </w:rPr>
    </w:lvl>
    <w:lvl w:ilvl="8">
      <w:start w:val="1"/>
      <w:numFmt w:val="bullet"/>
      <w:lvlText w:val="–"/>
      <w:lvlJc w:val="left"/>
      <w:pPr>
        <w:ind w:left="2552" w:hanging="284"/>
      </w:pPr>
      <w:rPr>
        <w:rFonts w:ascii="Arial" w:hAnsi="Arial" w:cs="Times New Roman" w:hint="default"/>
      </w:rPr>
    </w:lvl>
  </w:abstractNum>
  <w:abstractNum w:abstractNumId="5" w15:restartNumberingAfterBreak="0">
    <w:nsid w:val="67C23A13"/>
    <w:multiLevelType w:val="multilevel"/>
    <w:tmpl w:val="4B125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31636644">
    <w:abstractNumId w:val="2"/>
  </w:num>
  <w:num w:numId="2" w16cid:durableId="1488134482">
    <w:abstractNumId w:val="0"/>
  </w:num>
  <w:num w:numId="3" w16cid:durableId="19358242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7477521">
    <w:abstractNumId w:val="3"/>
  </w:num>
  <w:num w:numId="5" w16cid:durableId="691688670">
    <w:abstractNumId w:val="4"/>
  </w:num>
  <w:num w:numId="6" w16cid:durableId="53968360">
    <w:abstractNumId w:val="1"/>
  </w:num>
  <w:num w:numId="7" w16cid:durableId="1544168722">
    <w:abstractNumId w:val="5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A1E"/>
    <w:rsid w:val="00001EA8"/>
    <w:rsid w:val="000661EB"/>
    <w:rsid w:val="000820A3"/>
    <w:rsid w:val="000C40DC"/>
    <w:rsid w:val="000E6730"/>
    <w:rsid w:val="000F580D"/>
    <w:rsid w:val="00111F7B"/>
    <w:rsid w:val="00114D3C"/>
    <w:rsid w:val="00140A60"/>
    <w:rsid w:val="001E3122"/>
    <w:rsid w:val="002645AF"/>
    <w:rsid w:val="00274A97"/>
    <w:rsid w:val="002E652B"/>
    <w:rsid w:val="003015F0"/>
    <w:rsid w:val="00367107"/>
    <w:rsid w:val="00390B7B"/>
    <w:rsid w:val="003A4C04"/>
    <w:rsid w:val="003C37C6"/>
    <w:rsid w:val="00417201"/>
    <w:rsid w:val="0046571E"/>
    <w:rsid w:val="0048036C"/>
    <w:rsid w:val="00551F95"/>
    <w:rsid w:val="00583482"/>
    <w:rsid w:val="005A673D"/>
    <w:rsid w:val="00604BDB"/>
    <w:rsid w:val="00622718"/>
    <w:rsid w:val="006342F6"/>
    <w:rsid w:val="00647EDF"/>
    <w:rsid w:val="00652196"/>
    <w:rsid w:val="006835AF"/>
    <w:rsid w:val="0073448B"/>
    <w:rsid w:val="00763724"/>
    <w:rsid w:val="007B4CE4"/>
    <w:rsid w:val="00831DAA"/>
    <w:rsid w:val="008455B1"/>
    <w:rsid w:val="00882D7A"/>
    <w:rsid w:val="0089274A"/>
    <w:rsid w:val="008A59CE"/>
    <w:rsid w:val="008D64F1"/>
    <w:rsid w:val="00927380"/>
    <w:rsid w:val="009D0A1E"/>
    <w:rsid w:val="00A62CA7"/>
    <w:rsid w:val="00AB0288"/>
    <w:rsid w:val="00B255C8"/>
    <w:rsid w:val="00B90650"/>
    <w:rsid w:val="00B91D01"/>
    <w:rsid w:val="00BB4527"/>
    <w:rsid w:val="00C12F1E"/>
    <w:rsid w:val="00CB591A"/>
    <w:rsid w:val="00CB7D43"/>
    <w:rsid w:val="00CE7756"/>
    <w:rsid w:val="00D14125"/>
    <w:rsid w:val="00D91967"/>
    <w:rsid w:val="00E7767F"/>
    <w:rsid w:val="00E82F57"/>
    <w:rsid w:val="00EC3765"/>
    <w:rsid w:val="00F0285F"/>
    <w:rsid w:val="00F6355F"/>
    <w:rsid w:val="00FE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8036C"/>
    <w:rPr>
      <w:color w:val="808080"/>
    </w:rPr>
  </w:style>
  <w:style w:type="numbering" w:customStyle="1" w:styleId="TableList">
    <w:name w:val="Table List"/>
    <w:uiPriority w:val="99"/>
    <w:rsid w:val="00E7767F"/>
    <w:pPr>
      <w:numPr>
        <w:numId w:val="1"/>
      </w:numPr>
    </w:pPr>
  </w:style>
  <w:style w:type="paragraph" w:styleId="NoSpacing">
    <w:name w:val="No Spacing"/>
    <w:uiPriority w:val="1"/>
    <w:qFormat/>
    <w:rsid w:val="00652196"/>
    <w:pPr>
      <w:spacing w:after="0" w:line="240" w:lineRule="auto"/>
    </w:pPr>
    <w:rPr>
      <w:rFonts w:eastAsiaTheme="minorHAnsi"/>
      <w:lang w:eastAsia="en-US"/>
    </w:rPr>
  </w:style>
  <w:style w:type="paragraph" w:styleId="ListBullet">
    <w:name w:val="List Bullet"/>
    <w:basedOn w:val="Normal"/>
    <w:uiPriority w:val="99"/>
    <w:unhideWhenUsed/>
    <w:qFormat/>
    <w:rsid w:val="00583482"/>
    <w:pPr>
      <w:numPr>
        <w:numId w:val="6"/>
      </w:numPr>
      <w:spacing w:before="80" w:after="120" w:line="276" w:lineRule="auto"/>
    </w:pPr>
    <w:rPr>
      <w:rFonts w:eastAsiaTheme="minorHAnsi"/>
      <w:lang w:eastAsia="en-US"/>
    </w:rPr>
  </w:style>
  <w:style w:type="paragraph" w:styleId="ListBullet2">
    <w:name w:val="List Bullet 2"/>
    <w:basedOn w:val="Normal"/>
    <w:uiPriority w:val="99"/>
    <w:unhideWhenUsed/>
    <w:qFormat/>
    <w:rsid w:val="00583482"/>
    <w:pPr>
      <w:numPr>
        <w:ilvl w:val="1"/>
        <w:numId w:val="6"/>
      </w:numPr>
      <w:spacing w:before="80" w:after="120" w:line="276" w:lineRule="auto"/>
      <w:contextualSpacing/>
    </w:pPr>
    <w:rPr>
      <w:rFonts w:eastAsiaTheme="minorHAnsi"/>
      <w:lang w:eastAsia="en-US"/>
    </w:rPr>
  </w:style>
  <w:style w:type="numbering" w:customStyle="1" w:styleId="Bullets">
    <w:name w:val="Bullets"/>
    <w:uiPriority w:val="99"/>
    <w:rsid w:val="00583482"/>
    <w:pPr>
      <w:numPr>
        <w:numId w:val="5"/>
      </w:numPr>
    </w:pPr>
  </w:style>
  <w:style w:type="paragraph" w:styleId="ListBullet3">
    <w:name w:val="List Bullet 3"/>
    <w:basedOn w:val="Normal"/>
    <w:uiPriority w:val="99"/>
    <w:unhideWhenUsed/>
    <w:rsid w:val="00583482"/>
    <w:pPr>
      <w:numPr>
        <w:ilvl w:val="2"/>
        <w:numId w:val="6"/>
      </w:numPr>
      <w:spacing w:before="80" w:after="120" w:line="276" w:lineRule="auto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spect">
      <a:dk1>
        <a:sysClr val="windowText" lastClr="000000"/>
      </a:dk1>
      <a:lt1>
        <a:sysClr val="window" lastClr="FFFFFF"/>
      </a:lt1>
      <a:dk2>
        <a:srgbClr val="E57200"/>
      </a:dk2>
      <a:lt2>
        <a:srgbClr val="FFFFFF"/>
      </a:lt2>
      <a:accent1>
        <a:srgbClr val="E57200"/>
      </a:accent1>
      <a:accent2>
        <a:srgbClr val="FFAA56"/>
      </a:accent2>
      <a:accent3>
        <a:srgbClr val="F2F2F2"/>
      </a:accent3>
      <a:accent4>
        <a:srgbClr val="3C3C3C"/>
      </a:accent4>
      <a:accent5>
        <a:srgbClr val="666666"/>
      </a:accent5>
      <a:accent6>
        <a:srgbClr val="D8D8D8"/>
      </a:accent6>
      <a:hlink>
        <a:srgbClr val="AAAAAA"/>
      </a:hlink>
      <a:folHlink>
        <a:srgbClr val="00000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070F893825EA4290BBDA8A1038E3AA" ma:contentTypeVersion="15" ma:contentTypeDescription="Create a new document." ma:contentTypeScope="" ma:versionID="735b45168d58c1cc1438deeb0efff5df">
  <xsd:schema xmlns:xsd="http://www.w3.org/2001/XMLSchema" xmlns:xs="http://www.w3.org/2001/XMLSchema" xmlns:p="http://schemas.microsoft.com/office/2006/metadata/properties" xmlns:ns2="59bc64bb-5ffd-47b9-a9eb-a625face39ab" xmlns:ns3="d8a81fb4-2740-4440-82bd-7caf6f2de287" xmlns:ns4="5ce0f2b5-5be5-4508-bce9-d7011ece0659" targetNamespace="http://schemas.microsoft.com/office/2006/metadata/properties" ma:root="true" ma:fieldsID="ba5e039f302438485c0d2dd0290f7768" ns2:_="" ns3:_="" ns4:_="">
    <xsd:import namespace="59bc64bb-5ffd-47b9-a9eb-a625face39ab"/>
    <xsd:import namespace="d8a81fb4-2740-4440-82bd-7caf6f2de287"/>
    <xsd:import namespace="5ce0f2b5-5be5-4508-bce9-d7011ece06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bc64bb-5ffd-47b9-a9eb-a625face39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e24e156-28e6-48ad-9c0f-4171595c9d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a81fb4-2740-4440-82bd-7caf6f2de28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0f2b5-5be5-4508-bce9-d7011ece0659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e61f54ee-780e-4002-a58f-1187248705b8}" ma:internalName="TaxCatchAll" ma:showField="CatchAllData" ma:web="d8a81fb4-2740-4440-82bd-7caf6f2de2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e0f2b5-5be5-4508-bce9-d7011ece0659" xsi:nil="true"/>
    <lcf76f155ced4ddcb4097134ff3c332f xmlns="59bc64bb-5ffd-47b9-a9eb-a625face39a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051BFF-30E5-410D-B231-23FC8F8D9D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3D8B42-E3DC-4B79-A879-7B02F10342CF}"/>
</file>

<file path=customXml/itemProps3.xml><?xml version="1.0" encoding="utf-8"?>
<ds:datastoreItem xmlns:ds="http://schemas.openxmlformats.org/officeDocument/2006/customXml" ds:itemID="{BF543B00-D80B-4943-84A2-85C744F965DA}"/>
</file>

<file path=customXml/itemProps4.xml><?xml version="1.0" encoding="utf-8"?>
<ds:datastoreItem xmlns:ds="http://schemas.openxmlformats.org/officeDocument/2006/customXml" ds:itemID="{0D9E6E03-A1AD-428F-A1C5-18B08E17786B}"/>
</file>

<file path=docProps/app.xml><?xml version="1.0" encoding="utf-8"?>
<Properties xmlns="http://schemas.openxmlformats.org/officeDocument/2006/extended-properties" xmlns:vt="http://schemas.openxmlformats.org/officeDocument/2006/docPropsVTypes">
  <Template>Respect-Project Logic Model template.dotx</Template>
  <TotalTime>248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Timplates</dc:creator>
  <cp:keywords/>
  <dc:description/>
  <cp:lastModifiedBy>Morena Quirante</cp:lastModifiedBy>
  <cp:revision>74</cp:revision>
  <dcterms:created xsi:type="dcterms:W3CDTF">2017-09-14T04:19:00Z</dcterms:created>
  <dcterms:modified xsi:type="dcterms:W3CDTF">2022-08-24T00:34:00Z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0x010100D6070F893825EA4290BBDA8A1038E3AA</vt:lpwstr>
  </property>
</Properties>
</file>